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EA349" w14:textId="23587A1C" w:rsidR="00361FA5" w:rsidRPr="00B330EF" w:rsidRDefault="00A60DCA" w:rsidP="00E63585">
      <w:pPr>
        <w:rPr>
          <w:rFonts w:cs="Arial"/>
          <w:sz w:val="96"/>
          <w:szCs w:val="96"/>
        </w:rPr>
      </w:pPr>
      <w:r w:rsidRPr="00B330EF"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77BA1968" wp14:editId="0F68581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3041553" cy="683813"/>
            <wp:effectExtent l="0" t="0" r="6985" b="2540"/>
            <wp:wrapNone/>
            <wp:docPr id="208767737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553" cy="68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AE22F" w14:textId="6A57975F" w:rsidR="0054642F" w:rsidRPr="00B330EF" w:rsidRDefault="0054642F" w:rsidP="00956A69">
      <w:pPr>
        <w:rPr>
          <w:rFonts w:cs="Arial"/>
          <w:sz w:val="44"/>
          <w:szCs w:val="44"/>
        </w:rPr>
      </w:pPr>
    </w:p>
    <w:p w14:paraId="5A66201B" w14:textId="2578768C" w:rsidR="00367D38" w:rsidRDefault="00367D38" w:rsidP="006B5681">
      <w:pPr>
        <w:ind w:right="-173"/>
        <w:rPr>
          <w:rFonts w:cs="Arial"/>
          <w:b/>
          <w:bCs/>
          <w:sz w:val="44"/>
          <w:szCs w:val="44"/>
        </w:rPr>
      </w:pPr>
    </w:p>
    <w:p w14:paraId="1F411DAA" w14:textId="17753CA9" w:rsidR="001E6DDF" w:rsidRDefault="00380C1E" w:rsidP="006B5681">
      <w:pPr>
        <w:ind w:right="-173"/>
        <w:rPr>
          <w:rFonts w:cs="Arial"/>
          <w:b/>
          <w:bCs/>
          <w:sz w:val="44"/>
          <w:szCs w:val="44"/>
        </w:rPr>
      </w:pPr>
      <w:r w:rsidRPr="00087690">
        <w:rPr>
          <w:rFonts w:cs="Arial"/>
          <w:b/>
          <w:bCs/>
          <w:sz w:val="44"/>
          <w:szCs w:val="44"/>
        </w:rPr>
        <w:t xml:space="preserve">Tarieven </w:t>
      </w:r>
      <w:r w:rsidR="00A556F7">
        <w:rPr>
          <w:rFonts w:cs="Arial"/>
          <w:b/>
          <w:bCs/>
          <w:sz w:val="44"/>
          <w:szCs w:val="44"/>
        </w:rPr>
        <w:t>Hello Business op Maat</w:t>
      </w:r>
      <w:r w:rsidR="0048028A" w:rsidRPr="00087690">
        <w:rPr>
          <w:rFonts w:cs="Arial"/>
          <w:b/>
          <w:bCs/>
          <w:sz w:val="44"/>
          <w:szCs w:val="44"/>
        </w:rPr>
        <w:t xml:space="preserve"> </w:t>
      </w:r>
    </w:p>
    <w:p w14:paraId="14C177BF" w14:textId="2D57F2DB" w:rsidR="00DC61FF" w:rsidRPr="005360B0" w:rsidRDefault="001E6DDF" w:rsidP="006B5681">
      <w:pPr>
        <w:ind w:right="-173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noProof/>
          <w:sz w:val="44"/>
          <w:szCs w:val="44"/>
        </w:rPr>
        <w:drawing>
          <wp:anchor distT="0" distB="0" distL="114300" distR="114300" simplePos="0" relativeHeight="251658241" behindDoc="0" locked="0" layoutInCell="1" allowOverlap="1" wp14:anchorId="4749D2D9" wp14:editId="5E9F21A5">
            <wp:simplePos x="0" y="0"/>
            <wp:positionH relativeFrom="column">
              <wp:posOffset>-922020</wp:posOffset>
            </wp:positionH>
            <wp:positionV relativeFrom="page">
              <wp:posOffset>3035300</wp:posOffset>
            </wp:positionV>
            <wp:extent cx="10757535" cy="4723765"/>
            <wp:effectExtent l="0" t="0" r="0" b="635"/>
            <wp:wrapThrough wrapText="bothSides">
              <wp:wrapPolygon edited="0">
                <wp:start x="0" y="0"/>
                <wp:lineTo x="0" y="21545"/>
                <wp:lineTo x="21573" y="21545"/>
                <wp:lineTo x="21573" y="0"/>
                <wp:lineTo x="0" y="0"/>
              </wp:wrapPolygon>
            </wp:wrapThrough>
            <wp:docPr id="389422888" name="Afbeelding 1" descr="Afbeelding met Menselijk gezicht, persoon, kleding, 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22888" name="Afbeelding 1" descr="Afbeelding met Menselijk gezicht, persoon, kleding, gebouw&#10;&#10;Door AI gegenereerde inhoud is mogelijk onjuist."/>
                    <pic:cNvPicPr/>
                  </pic:nvPicPr>
                  <pic:blipFill rotWithShape="1">
                    <a:blip r:embed="rId12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7" b="22337"/>
                    <a:stretch/>
                  </pic:blipFill>
                  <pic:spPr bwMode="auto">
                    <a:xfrm>
                      <a:off x="0" y="0"/>
                      <a:ext cx="10757535" cy="4723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AD3" w:rsidRPr="005360B0">
        <w:rPr>
          <w:rFonts w:cs="Arial"/>
          <w:b/>
          <w:bCs/>
          <w:sz w:val="32"/>
          <w:szCs w:val="32"/>
        </w:rPr>
        <w:t>(</w:t>
      </w:r>
      <w:r w:rsidR="00CB0844" w:rsidRPr="005360B0">
        <w:rPr>
          <w:rFonts w:cs="Arial"/>
          <w:b/>
          <w:bCs/>
          <w:sz w:val="32"/>
          <w:szCs w:val="32"/>
        </w:rPr>
        <w:t>van</w:t>
      </w:r>
      <w:r w:rsidR="00F548DE" w:rsidRPr="005360B0">
        <w:rPr>
          <w:rFonts w:cs="Arial"/>
          <w:b/>
          <w:bCs/>
          <w:sz w:val="32"/>
          <w:szCs w:val="32"/>
        </w:rPr>
        <w:t xml:space="preserve">af </w:t>
      </w:r>
      <w:r w:rsidR="007576DE">
        <w:rPr>
          <w:rFonts w:cs="Arial"/>
          <w:b/>
          <w:bCs/>
          <w:sz w:val="32"/>
          <w:szCs w:val="32"/>
        </w:rPr>
        <w:t>1 september</w:t>
      </w:r>
      <w:r w:rsidR="00FA56B0" w:rsidRPr="005360B0">
        <w:rPr>
          <w:rFonts w:cs="Arial"/>
          <w:b/>
          <w:bCs/>
          <w:sz w:val="32"/>
          <w:szCs w:val="32"/>
        </w:rPr>
        <w:t xml:space="preserve"> 202</w:t>
      </w:r>
      <w:r w:rsidR="00C81B5A">
        <w:rPr>
          <w:rFonts w:cs="Arial"/>
          <w:b/>
          <w:bCs/>
          <w:sz w:val="32"/>
          <w:szCs w:val="32"/>
        </w:rPr>
        <w:t>6</w:t>
      </w:r>
      <w:r w:rsidR="0053395D">
        <w:rPr>
          <w:rFonts w:cs="Arial"/>
          <w:b/>
          <w:bCs/>
          <w:sz w:val="32"/>
          <w:szCs w:val="32"/>
        </w:rPr>
        <w:t xml:space="preserve"> t/m </w:t>
      </w:r>
      <w:r w:rsidR="007576DE">
        <w:rPr>
          <w:rFonts w:cs="Arial"/>
          <w:b/>
          <w:bCs/>
          <w:sz w:val="32"/>
          <w:szCs w:val="32"/>
        </w:rPr>
        <w:t>4 oktober</w:t>
      </w:r>
      <w:r w:rsidR="007A2FAD">
        <w:rPr>
          <w:rFonts w:cs="Arial"/>
          <w:b/>
          <w:bCs/>
          <w:sz w:val="32"/>
          <w:szCs w:val="32"/>
        </w:rPr>
        <w:t xml:space="preserve"> 2026</w:t>
      </w:r>
      <w:r w:rsidR="00367D38" w:rsidRPr="005360B0">
        <w:rPr>
          <w:rFonts w:cs="Arial"/>
          <w:b/>
          <w:bCs/>
          <w:sz w:val="32"/>
          <w:szCs w:val="32"/>
        </w:rPr>
        <w:t>)</w:t>
      </w:r>
    </w:p>
    <w:p w14:paraId="0D52F049" w14:textId="6B3AD2AA" w:rsidR="00882235" w:rsidRPr="00ED1625" w:rsidRDefault="00AE65E2" w:rsidP="00423DE4">
      <w:pPr>
        <w:pStyle w:val="Kop1"/>
        <w:tabs>
          <w:tab w:val="left" w:pos="10915"/>
        </w:tabs>
        <w:ind w:hanging="290"/>
      </w:pPr>
      <w:r w:rsidRPr="00ED1625">
        <w:lastRenderedPageBreak/>
        <w:t>Hello Business op Maat</w:t>
      </w:r>
      <w:r w:rsidR="00ED1625" w:rsidRPr="00ED1625">
        <w:t xml:space="preserve"> (</w:t>
      </w:r>
      <w:r w:rsidR="00EE3C21">
        <w:t>nieuw</w:t>
      </w:r>
      <w:r w:rsidR="00AA7C2E">
        <w:t xml:space="preserve"> en verlenging</w:t>
      </w:r>
      <w:r w:rsidR="00ED1625">
        <w:t>)</w:t>
      </w:r>
    </w:p>
    <w:tbl>
      <w:tblPr>
        <w:tblStyle w:val="Lijsttabel1licht-Accent3"/>
        <w:tblpPr w:leftFromText="141" w:rightFromText="141" w:vertAnchor="text" w:tblpX="107" w:tblpY="1"/>
        <w:tblW w:w="5051" w:type="pct"/>
        <w:tblLook w:val="04A0" w:firstRow="1" w:lastRow="0" w:firstColumn="1" w:lastColumn="0" w:noHBand="0" w:noVBand="1"/>
      </w:tblPr>
      <w:tblGrid>
        <w:gridCol w:w="34"/>
        <w:gridCol w:w="2220"/>
        <w:gridCol w:w="142"/>
        <w:gridCol w:w="1365"/>
        <w:gridCol w:w="119"/>
        <w:gridCol w:w="1072"/>
        <w:gridCol w:w="129"/>
        <w:gridCol w:w="1072"/>
        <w:gridCol w:w="132"/>
        <w:gridCol w:w="1069"/>
        <w:gridCol w:w="129"/>
        <w:gridCol w:w="1304"/>
        <w:gridCol w:w="129"/>
        <w:gridCol w:w="1295"/>
        <w:gridCol w:w="130"/>
        <w:gridCol w:w="1436"/>
        <w:gridCol w:w="159"/>
        <w:gridCol w:w="2083"/>
        <w:gridCol w:w="128"/>
      </w:tblGrid>
      <w:tr w:rsidR="004234D1" w:rsidRPr="00505D90" w14:paraId="60D05C2E" w14:textId="77777777" w:rsidTr="00F0678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9" w:type="pct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1" w:type="pct"/>
            <w:gridSpan w:val="2"/>
            <w:vMerge w:val="restart"/>
            <w:noWrap/>
            <w:hideMark/>
          </w:tcPr>
          <w:p w14:paraId="5146EE87" w14:textId="4AC2CD7A" w:rsidR="004234D1" w:rsidRPr="00505D90" w:rsidRDefault="004234D1" w:rsidP="00001E7C">
            <w:pPr>
              <w:spacing w:after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Hello Business</w:t>
            </w:r>
            <w:r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  <w:t xml:space="preserve"> </w:t>
            </w:r>
            <w:r w:rsidRPr="00505D90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op Maat</w:t>
            </w:r>
          </w:p>
        </w:tc>
        <w:tc>
          <w:tcPr>
            <w:tcW w:w="533" w:type="pct"/>
            <w:gridSpan w:val="2"/>
            <w:vMerge w:val="restart"/>
            <w:hideMark/>
          </w:tcPr>
          <w:p w14:paraId="293987F6" w14:textId="05570A58" w:rsidR="004234D1" w:rsidRPr="00505D90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Aansluitkosten</w:t>
            </w:r>
          </w:p>
        </w:tc>
        <w:tc>
          <w:tcPr>
            <w:tcW w:w="433" w:type="pct"/>
            <w:gridSpan w:val="2"/>
            <w:vMerge w:val="restart"/>
          </w:tcPr>
          <w:p w14:paraId="7DF8D512" w14:textId="77777777" w:rsidR="004234D1" w:rsidRPr="005D15E5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50765FB2" w14:textId="7B77FEEB" w:rsidR="004234D1" w:rsidRPr="005D15E5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Looptijd </w:t>
            </w:r>
            <w:r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1</w:t>
            </w: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 mnd</w:t>
            </w:r>
          </w:p>
        </w:tc>
        <w:tc>
          <w:tcPr>
            <w:tcW w:w="433" w:type="pct"/>
            <w:gridSpan w:val="2"/>
            <w:vMerge w:val="restart"/>
          </w:tcPr>
          <w:p w14:paraId="1E7EADE5" w14:textId="6824379D" w:rsidR="004234D1" w:rsidRPr="005D15E5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4D77BB61" w14:textId="3ABE4E0A" w:rsidR="004234D1" w:rsidRPr="005D15E5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Looptijd </w:t>
            </w:r>
            <w:r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12</w:t>
            </w: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 mnd</w:t>
            </w:r>
          </w:p>
        </w:tc>
        <w:tc>
          <w:tcPr>
            <w:tcW w:w="433" w:type="pct"/>
            <w:gridSpan w:val="2"/>
            <w:vMerge w:val="restart"/>
            <w:noWrap/>
            <w:hideMark/>
          </w:tcPr>
          <w:p w14:paraId="18512896" w14:textId="0F8A7358" w:rsidR="004234D1" w:rsidRPr="005D15E5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28734A1C" w14:textId="67A355C5" w:rsidR="004234D1" w:rsidRPr="00113FE6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Looptijd 24 mnd</w:t>
            </w:r>
          </w:p>
        </w:tc>
        <w:tc>
          <w:tcPr>
            <w:tcW w:w="515" w:type="pct"/>
            <w:gridSpan w:val="2"/>
            <w:vMerge w:val="restart"/>
            <w:noWrap/>
            <w:hideMark/>
          </w:tcPr>
          <w:p w14:paraId="057C3730" w14:textId="77777777" w:rsidR="004234D1" w:rsidRPr="00113FE6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Snelheid</w:t>
            </w:r>
          </w:p>
          <w:p w14:paraId="69EECFE3" w14:textId="30830701" w:rsidR="004234D1" w:rsidRPr="00113FE6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Down-/Upload</w:t>
            </w:r>
          </w:p>
        </w:tc>
        <w:tc>
          <w:tcPr>
            <w:tcW w:w="1803" w:type="pct"/>
            <w:gridSpan w:val="6"/>
            <w:noWrap/>
            <w:hideMark/>
          </w:tcPr>
          <w:p w14:paraId="09AA2EC1" w14:textId="09E6AAF5" w:rsidR="004234D1" w:rsidRPr="005D15E5" w:rsidRDefault="004234D1" w:rsidP="00001E7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Bundels</w:t>
            </w:r>
          </w:p>
        </w:tc>
      </w:tr>
      <w:tr w:rsidR="00A968DA" w:rsidRPr="00505D90" w14:paraId="11CB3A7C" w14:textId="77777777" w:rsidTr="00001E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  <w:gridSpan w:val="2"/>
            <w:vMerge/>
            <w:shd w:val="clear" w:color="auto" w:fill="6800D2"/>
            <w:hideMark/>
          </w:tcPr>
          <w:p w14:paraId="346D4826" w14:textId="77777777" w:rsidR="004234D1" w:rsidRPr="00505D90" w:rsidRDefault="004234D1" w:rsidP="00001E7C">
            <w:pPr>
              <w:spacing w:after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533" w:type="pct"/>
            <w:gridSpan w:val="2"/>
            <w:vMerge/>
            <w:shd w:val="clear" w:color="auto" w:fill="6800D2"/>
            <w:hideMark/>
          </w:tcPr>
          <w:p w14:paraId="5F75A1CF" w14:textId="77777777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433" w:type="pct"/>
            <w:gridSpan w:val="2"/>
            <w:vMerge/>
            <w:shd w:val="clear" w:color="auto" w:fill="6800D2"/>
          </w:tcPr>
          <w:p w14:paraId="2DF75865" w14:textId="77777777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433" w:type="pct"/>
            <w:gridSpan w:val="2"/>
            <w:vMerge/>
            <w:shd w:val="clear" w:color="auto" w:fill="6800D2"/>
          </w:tcPr>
          <w:p w14:paraId="15D8752A" w14:textId="42180151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433" w:type="pct"/>
            <w:gridSpan w:val="2"/>
            <w:vMerge/>
            <w:shd w:val="clear" w:color="auto" w:fill="6800D2"/>
            <w:hideMark/>
          </w:tcPr>
          <w:p w14:paraId="63DF1590" w14:textId="14016DA8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515" w:type="pct"/>
            <w:gridSpan w:val="2"/>
            <w:vMerge/>
            <w:shd w:val="clear" w:color="auto" w:fill="6800D2"/>
            <w:noWrap/>
            <w:hideMark/>
          </w:tcPr>
          <w:p w14:paraId="004B2197" w14:textId="6AA7FA37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512" w:type="pct"/>
            <w:gridSpan w:val="2"/>
            <w:shd w:val="clear" w:color="auto" w:fill="6800D2"/>
            <w:noWrap/>
            <w:hideMark/>
          </w:tcPr>
          <w:p w14:paraId="5D543D06" w14:textId="77777777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  <w:t>Voice</w:t>
            </w:r>
          </w:p>
        </w:tc>
        <w:tc>
          <w:tcPr>
            <w:tcW w:w="501" w:type="pct"/>
            <w:gridSpan w:val="2"/>
            <w:shd w:val="clear" w:color="auto" w:fill="6800D2"/>
            <w:noWrap/>
            <w:hideMark/>
          </w:tcPr>
          <w:p w14:paraId="03B5FE9B" w14:textId="77777777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  <w:t>Data</w:t>
            </w:r>
          </w:p>
        </w:tc>
        <w:tc>
          <w:tcPr>
            <w:tcW w:w="790" w:type="pct"/>
            <w:gridSpan w:val="2"/>
            <w:shd w:val="clear" w:color="auto" w:fill="6800D2"/>
            <w:noWrap/>
            <w:hideMark/>
          </w:tcPr>
          <w:p w14:paraId="77F51FA0" w14:textId="77777777" w:rsidR="004234D1" w:rsidRPr="00505D90" w:rsidRDefault="004234D1" w:rsidP="00001E7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  <w:t>Van NL naar (IDD)</w:t>
            </w:r>
          </w:p>
        </w:tc>
      </w:tr>
      <w:tr w:rsidR="004234D1" w:rsidRPr="00505D90" w14:paraId="5C588446" w14:textId="77777777" w:rsidTr="00001E7C">
        <w:trPr>
          <w:gridAfter w:val="1"/>
          <w:wAfter w:w="49" w:type="pct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  <w:gridSpan w:val="2"/>
            <w:noWrap/>
            <w:hideMark/>
          </w:tcPr>
          <w:p w14:paraId="3C8F562D" w14:textId="2A51BBD8" w:rsidR="004234D1" w:rsidRPr="005D15E5" w:rsidRDefault="002039F9" w:rsidP="00001E7C">
            <w:pPr>
              <w:spacing w:after="0"/>
              <w:ind w:right="-72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</w:t>
            </w:r>
            <w:r w:rsidR="004234D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  <w:tc>
          <w:tcPr>
            <w:tcW w:w="533" w:type="pct"/>
            <w:gridSpan w:val="2"/>
            <w:noWrap/>
            <w:hideMark/>
          </w:tcPr>
          <w:p w14:paraId="61E9DFDA" w14:textId="77777777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3" w:type="pct"/>
            <w:gridSpan w:val="2"/>
          </w:tcPr>
          <w:p w14:paraId="35DA4262" w14:textId="09A7059F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EE0C3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8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EE0C3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</w:tcPr>
          <w:p w14:paraId="2FC2046E" w14:textId="3C622FAB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543E0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543E0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  <w:noWrap/>
            <w:hideMark/>
          </w:tcPr>
          <w:p w14:paraId="621854B1" w14:textId="4CE905FF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CB08B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6,0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5" w:type="pct"/>
            <w:gridSpan w:val="2"/>
            <w:noWrap/>
            <w:hideMark/>
          </w:tcPr>
          <w:p w14:paraId="5A76027C" w14:textId="007FCB3B" w:rsidR="004234D1" w:rsidRPr="00505D90" w:rsidRDefault="0090137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</w:t>
            </w:r>
            <w:r w:rsidR="004234D1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00/80 Mbps</w:t>
            </w:r>
          </w:p>
        </w:tc>
        <w:tc>
          <w:tcPr>
            <w:tcW w:w="512" w:type="pct"/>
            <w:gridSpan w:val="2"/>
            <w:hideMark/>
          </w:tcPr>
          <w:p w14:paraId="7C4A365F" w14:textId="614DF935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bookmarkStart w:id="0" w:name="_Ref188359534"/>
            <w:r w:rsidRPr="00505D90">
              <w:rPr>
                <w:rStyle w:val="Voetnootmarkering"/>
                <w:rFonts w:eastAsia="Times New Roman" w:cs="Arial"/>
                <w:color w:val="000000"/>
                <w:sz w:val="18"/>
                <w:szCs w:val="18"/>
                <w:lang w:eastAsia="nl-NL"/>
              </w:rPr>
              <w:footnoteReference w:id="2"/>
            </w:r>
            <w:bookmarkEnd w:id="0"/>
          </w:p>
        </w:tc>
        <w:tc>
          <w:tcPr>
            <w:tcW w:w="501" w:type="pct"/>
            <w:gridSpan w:val="2"/>
            <w:noWrap/>
            <w:hideMark/>
          </w:tcPr>
          <w:p w14:paraId="049F2CE7" w14:textId="77777777" w:rsidR="004234D1" w:rsidRDefault="00393AC9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3</w:t>
            </w:r>
            <w:r w:rsidR="004234D1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  <w:p w14:paraId="4614C6DC" w14:textId="0854AD65" w:rsidR="00002958" w:rsidRPr="00505D90" w:rsidRDefault="00FD3913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EU/VS/</w:t>
            </w:r>
            <w:r w:rsidR="00D92BB4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CH</w:t>
            </w:r>
          </w:p>
        </w:tc>
        <w:tc>
          <w:tcPr>
            <w:tcW w:w="790" w:type="pct"/>
            <w:gridSpan w:val="2"/>
            <w:noWrap/>
            <w:hideMark/>
          </w:tcPr>
          <w:p w14:paraId="222A32FE" w14:textId="25255C07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261DB293" w14:textId="06811C60" w:rsidR="004234D1" w:rsidRPr="00505D90" w:rsidRDefault="004234D1" w:rsidP="00001E7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  <w:tr w:rsidR="00F06782" w:rsidRPr="00505D90" w14:paraId="35A33B8D" w14:textId="77777777" w:rsidTr="00F0678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pct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  <w:gridSpan w:val="2"/>
            <w:noWrap/>
          </w:tcPr>
          <w:p w14:paraId="2A86E2CF" w14:textId="02C144EF" w:rsidR="00F06782" w:rsidRPr="005D15E5" w:rsidRDefault="00F06782" w:rsidP="00F06782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  <w:tc>
          <w:tcPr>
            <w:tcW w:w="533" w:type="pct"/>
            <w:gridSpan w:val="2"/>
            <w:noWrap/>
          </w:tcPr>
          <w:p w14:paraId="13B7DC32" w14:textId="67F97360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3" w:type="pct"/>
            <w:gridSpan w:val="2"/>
          </w:tcPr>
          <w:p w14:paraId="0DE5CCAD" w14:textId="3C85D7CA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543E0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21,0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</w:tcPr>
          <w:p w14:paraId="1D29B774" w14:textId="27B2742B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A6371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20,0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  <w:noWrap/>
          </w:tcPr>
          <w:p w14:paraId="38CE4ABB" w14:textId="54EECE26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CB08B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9,0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5" w:type="pct"/>
            <w:gridSpan w:val="2"/>
            <w:noWrap/>
          </w:tcPr>
          <w:p w14:paraId="5D15C0CC" w14:textId="591E4583" w:rsidR="00F06782" w:rsidRPr="00505D90" w:rsidRDefault="00901371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</w:t>
            </w:r>
            <w:r w:rsidR="00F06782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00/80 Mbps</w:t>
            </w:r>
          </w:p>
        </w:tc>
        <w:tc>
          <w:tcPr>
            <w:tcW w:w="512" w:type="pct"/>
            <w:gridSpan w:val="2"/>
          </w:tcPr>
          <w:p w14:paraId="26923C49" w14:textId="62B4425E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501" w:type="pct"/>
            <w:gridSpan w:val="2"/>
            <w:noWrap/>
          </w:tcPr>
          <w:p w14:paraId="3C39C2EE" w14:textId="77777777" w:rsidR="00F06782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  <w:p w14:paraId="531F7EC1" w14:textId="67F29EA7" w:rsidR="00FD3913" w:rsidRPr="00505D90" w:rsidRDefault="00FD3913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EU/VS/</w:t>
            </w:r>
            <w:r w:rsidR="00D92BB4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CH</w:t>
            </w:r>
          </w:p>
        </w:tc>
        <w:tc>
          <w:tcPr>
            <w:tcW w:w="790" w:type="pct"/>
            <w:gridSpan w:val="2"/>
            <w:noWrap/>
          </w:tcPr>
          <w:p w14:paraId="4B2F419A" w14:textId="77777777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7A4EA1D4" w14:textId="6EF47E45" w:rsidR="00F06782" w:rsidRPr="00505D90" w:rsidRDefault="00F06782" w:rsidP="00F0678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  <w:tr w:rsidR="00F06782" w:rsidRPr="00505D90" w14:paraId="2493B854" w14:textId="77777777" w:rsidTr="00A968DA">
        <w:trPr>
          <w:gridAfter w:val="1"/>
          <w:wAfter w:w="49" w:type="pct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  <w:gridSpan w:val="2"/>
            <w:noWrap/>
          </w:tcPr>
          <w:p w14:paraId="5D34C06F" w14:textId="3390C0BB" w:rsidR="00F06782" w:rsidRPr="005D15E5" w:rsidRDefault="00F06782" w:rsidP="00F06782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16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  <w:tc>
          <w:tcPr>
            <w:tcW w:w="533" w:type="pct"/>
            <w:gridSpan w:val="2"/>
            <w:noWrap/>
          </w:tcPr>
          <w:p w14:paraId="4BC7400F" w14:textId="0753D607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3" w:type="pct"/>
            <w:gridSpan w:val="2"/>
          </w:tcPr>
          <w:p w14:paraId="531E1AAF" w14:textId="741CC3A6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543E0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543E0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</w:tcPr>
          <w:p w14:paraId="609D62EF" w14:textId="4FF3E5AA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A6371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1,5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  <w:noWrap/>
          </w:tcPr>
          <w:p w14:paraId="323082F7" w14:textId="3FB42567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CB08B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20,5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5" w:type="pct"/>
            <w:gridSpan w:val="2"/>
            <w:noWrap/>
          </w:tcPr>
          <w:p w14:paraId="0A1D122E" w14:textId="15FADCF6" w:rsidR="00F06782" w:rsidRPr="00505D90" w:rsidRDefault="00901371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</w:t>
            </w:r>
            <w:r w:rsidR="00F06782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00/80 Mbps</w:t>
            </w:r>
          </w:p>
        </w:tc>
        <w:tc>
          <w:tcPr>
            <w:tcW w:w="512" w:type="pct"/>
            <w:gridSpan w:val="2"/>
          </w:tcPr>
          <w:p w14:paraId="184F1706" w14:textId="51800BA4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501" w:type="pct"/>
            <w:gridSpan w:val="2"/>
            <w:noWrap/>
          </w:tcPr>
          <w:p w14:paraId="56D31996" w14:textId="77777777" w:rsidR="00F06782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16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  <w:p w14:paraId="2D331061" w14:textId="19E7F6CC" w:rsidR="00FD3913" w:rsidRPr="00505D90" w:rsidRDefault="00FD3913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EU</w:t>
            </w:r>
            <w:r w:rsidR="00A529BC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/VS/</w:t>
            </w:r>
            <w:r w:rsidR="00D92BB4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CH</w:t>
            </w:r>
          </w:p>
        </w:tc>
        <w:tc>
          <w:tcPr>
            <w:tcW w:w="790" w:type="pct"/>
            <w:gridSpan w:val="2"/>
            <w:noWrap/>
          </w:tcPr>
          <w:p w14:paraId="42FDBA5A" w14:textId="77777777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1B0832DB" w14:textId="1AE2D80D" w:rsidR="00F06782" w:rsidRPr="00505D90" w:rsidRDefault="00F06782" w:rsidP="00F0678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  <w:tr w:rsidR="00425B4A" w:rsidRPr="00505D90" w14:paraId="159BB2B8" w14:textId="77777777" w:rsidTr="00F06782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2" w:type="pct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pct"/>
            <w:gridSpan w:val="2"/>
            <w:noWrap/>
            <w:hideMark/>
          </w:tcPr>
          <w:p w14:paraId="2DBB8FAD" w14:textId="68D69660" w:rsidR="00425B4A" w:rsidRPr="005D15E5" w:rsidRDefault="00425B4A" w:rsidP="00425B4A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Unlimited Start</w:t>
            </w:r>
          </w:p>
        </w:tc>
        <w:tc>
          <w:tcPr>
            <w:tcW w:w="533" w:type="pct"/>
            <w:gridSpan w:val="2"/>
            <w:noWrap/>
            <w:hideMark/>
          </w:tcPr>
          <w:p w14:paraId="0F83B199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3" w:type="pct"/>
            <w:gridSpan w:val="2"/>
          </w:tcPr>
          <w:p w14:paraId="4A40F494" w14:textId="5045FF61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6A783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543E0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5,0</w:t>
            </w:r>
            <w:r w:rsidR="0045121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</w:tcPr>
          <w:p w14:paraId="38F39BDF" w14:textId="4480D81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A6371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4,0</w:t>
            </w:r>
            <w:r w:rsidR="0045121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  <w:noWrap/>
            <w:hideMark/>
          </w:tcPr>
          <w:p w14:paraId="74AF8623" w14:textId="502DD6E0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45121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CB08B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3,0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5" w:type="pct"/>
            <w:gridSpan w:val="2"/>
            <w:noWrap/>
            <w:hideMark/>
          </w:tcPr>
          <w:p w14:paraId="0CB9DB8A" w14:textId="74979D9E" w:rsidR="00425B4A" w:rsidRPr="00505D90" w:rsidRDefault="00901371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</w:t>
            </w:r>
            <w:r w:rsidR="00425B4A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0/20 Mbps</w:t>
            </w:r>
          </w:p>
        </w:tc>
        <w:tc>
          <w:tcPr>
            <w:tcW w:w="512" w:type="pct"/>
            <w:gridSpan w:val="2"/>
            <w:hideMark/>
          </w:tcPr>
          <w:p w14:paraId="5127E31F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501" w:type="pct"/>
            <w:gridSpan w:val="2"/>
            <w:noWrap/>
            <w:hideMark/>
          </w:tcPr>
          <w:p w14:paraId="0240F9A0" w14:textId="251299F0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bookmarkStart w:id="1" w:name="_Ref230174346"/>
            <w:r w:rsidRPr="00505D90">
              <w:rPr>
                <w:rStyle w:val="Voetnootmarkering"/>
                <w:rFonts w:eastAsia="Times New Roman" w:cs="Arial"/>
                <w:color w:val="000000"/>
                <w:sz w:val="18"/>
                <w:szCs w:val="18"/>
                <w:lang w:eastAsia="nl-NL"/>
              </w:rPr>
              <w:footnoteReference w:id="3"/>
            </w:r>
            <w:bookmarkEnd w:id="1"/>
          </w:p>
          <w:p w14:paraId="11B52F0B" w14:textId="73E37D62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E</w:t>
            </w:r>
            <w:r w:rsidR="00D92BB4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E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U</w:t>
            </w:r>
            <w:r w:rsidR="00D92BB4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/VS/CH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: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60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789" w:type="pct"/>
            <w:gridSpan w:val="2"/>
            <w:noWrap/>
            <w:hideMark/>
          </w:tcPr>
          <w:p w14:paraId="6EDA6A26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4C272AA4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  <w:tr w:rsidR="00425B4A" w:rsidRPr="00505D90" w14:paraId="3026D8A6" w14:textId="77777777" w:rsidTr="00F06782">
        <w:trPr>
          <w:gridBefore w:val="1"/>
          <w:wBefore w:w="12" w:type="pct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pct"/>
            <w:gridSpan w:val="2"/>
            <w:noWrap/>
            <w:hideMark/>
          </w:tcPr>
          <w:p w14:paraId="1123E7DB" w14:textId="773C875B" w:rsidR="00425B4A" w:rsidRPr="005D15E5" w:rsidRDefault="00425B4A" w:rsidP="00425B4A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Unlimited Basis</w:t>
            </w:r>
          </w:p>
        </w:tc>
        <w:tc>
          <w:tcPr>
            <w:tcW w:w="533" w:type="pct"/>
            <w:gridSpan w:val="2"/>
            <w:noWrap/>
            <w:hideMark/>
          </w:tcPr>
          <w:p w14:paraId="29827A14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3" w:type="pct"/>
            <w:gridSpan w:val="2"/>
          </w:tcPr>
          <w:p w14:paraId="0D92099D" w14:textId="458D1E82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543E0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543E0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</w:tcPr>
          <w:p w14:paraId="3687964A" w14:textId="66A9D883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A6371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5,</w:t>
            </w:r>
            <w:r w:rsidR="00CB08B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="008907A9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  <w:noWrap/>
            <w:hideMark/>
          </w:tcPr>
          <w:p w14:paraId="0A9D6EF3" w14:textId="5AC5D46C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CB08B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4,50</w:t>
            </w:r>
          </w:p>
        </w:tc>
        <w:tc>
          <w:tcPr>
            <w:tcW w:w="515" w:type="pct"/>
            <w:gridSpan w:val="2"/>
            <w:noWrap/>
            <w:hideMark/>
          </w:tcPr>
          <w:p w14:paraId="54B6207D" w14:textId="17865449" w:rsidR="00425B4A" w:rsidRPr="00505D90" w:rsidRDefault="006A79E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</w:t>
            </w:r>
            <w:r w:rsidR="00425B4A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00/100 Mbps</w:t>
            </w:r>
          </w:p>
        </w:tc>
        <w:tc>
          <w:tcPr>
            <w:tcW w:w="512" w:type="pct"/>
            <w:gridSpan w:val="2"/>
            <w:hideMark/>
          </w:tcPr>
          <w:p w14:paraId="6A094ECC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501" w:type="pct"/>
            <w:gridSpan w:val="2"/>
            <w:noWrap/>
            <w:hideMark/>
          </w:tcPr>
          <w:p w14:paraId="35FCF463" w14:textId="747A1B1E" w:rsidR="00AC3B54" w:rsidRDefault="00425B4A" w:rsidP="00780C24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="00B82C41" w:rsidRPr="00B82C41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="00B82C41" w:rsidRPr="00B82C41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_Ref230174346 \h </w:instrText>
            </w:r>
            <w:r w:rsidR="00B82C41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\* MERGEFORMAT </w:instrText>
            </w:r>
            <w:r w:rsidR="00B82C41" w:rsidRPr="00B82C41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="00B82C41" w:rsidRPr="00B82C41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B82C41" w:rsidRPr="00B82C41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2</w:t>
            </w:r>
            <w:r w:rsidR="00B82C41" w:rsidRPr="00B82C41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  <w:p w14:paraId="41EAA8D7" w14:textId="3899E3E4" w:rsidR="00425B4A" w:rsidRPr="00505D90" w:rsidRDefault="00425B4A" w:rsidP="00780C24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EU</w:t>
            </w:r>
            <w:r w:rsidR="00D92BB4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/VS/CH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: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70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789" w:type="pct"/>
            <w:gridSpan w:val="2"/>
            <w:noWrap/>
            <w:hideMark/>
          </w:tcPr>
          <w:p w14:paraId="625C1AFE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02847FC8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</w:p>
        </w:tc>
      </w:tr>
      <w:tr w:rsidR="00425B4A" w:rsidRPr="00505D90" w14:paraId="0DA97683" w14:textId="77777777" w:rsidTr="00177E50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2" w:type="pct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pct"/>
            <w:gridSpan w:val="2"/>
            <w:noWrap/>
            <w:hideMark/>
          </w:tcPr>
          <w:p w14:paraId="5D522C9A" w14:textId="050B6820" w:rsidR="00425B4A" w:rsidRPr="005D15E5" w:rsidRDefault="00425B4A" w:rsidP="00425B4A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Unlimited Plus</w:t>
            </w:r>
          </w:p>
        </w:tc>
        <w:tc>
          <w:tcPr>
            <w:tcW w:w="533" w:type="pct"/>
            <w:gridSpan w:val="2"/>
            <w:noWrap/>
            <w:hideMark/>
          </w:tcPr>
          <w:p w14:paraId="3485E7B0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3" w:type="pct"/>
            <w:gridSpan w:val="2"/>
          </w:tcPr>
          <w:p w14:paraId="10161951" w14:textId="67CBCC21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543E0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9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543E0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</w:tcPr>
          <w:p w14:paraId="3AD5EBC1" w14:textId="703EB922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A6371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8,50</w:t>
            </w:r>
          </w:p>
        </w:tc>
        <w:tc>
          <w:tcPr>
            <w:tcW w:w="433" w:type="pct"/>
            <w:gridSpan w:val="2"/>
            <w:noWrap/>
            <w:hideMark/>
          </w:tcPr>
          <w:p w14:paraId="3BC20ED9" w14:textId="4B5A7308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CB08B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7,50</w:t>
            </w:r>
          </w:p>
        </w:tc>
        <w:tc>
          <w:tcPr>
            <w:tcW w:w="515" w:type="pct"/>
            <w:gridSpan w:val="2"/>
            <w:noWrap/>
            <w:hideMark/>
          </w:tcPr>
          <w:p w14:paraId="1EC07C77" w14:textId="45ADD0DA" w:rsidR="00425B4A" w:rsidRPr="00505D90" w:rsidRDefault="006A79E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8</w:t>
            </w:r>
            <w:r w:rsidR="00425B4A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00/100 Mbps</w:t>
            </w:r>
          </w:p>
        </w:tc>
        <w:tc>
          <w:tcPr>
            <w:tcW w:w="512" w:type="pct"/>
            <w:gridSpan w:val="2"/>
            <w:hideMark/>
          </w:tcPr>
          <w:p w14:paraId="385F0437" w14:textId="264A9780" w:rsidR="007C49F5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bookmarkStart w:id="2" w:name="_Ref226021712"/>
            <w:r w:rsidR="002E779C" w:rsidRPr="00505D90">
              <w:rPr>
                <w:rStyle w:val="Voetnootmarkering"/>
                <w:rFonts w:eastAsia="Times New Roman" w:cs="Arial"/>
                <w:color w:val="000000"/>
                <w:sz w:val="18"/>
                <w:szCs w:val="18"/>
                <w:lang w:eastAsia="nl-NL"/>
              </w:rPr>
              <w:footnoteReference w:id="4"/>
            </w:r>
            <w:bookmarkEnd w:id="2"/>
          </w:p>
          <w:p w14:paraId="5973AEB5" w14:textId="26FC4E92" w:rsidR="00425B4A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NL/EU</w:t>
            </w:r>
          </w:p>
          <w:p w14:paraId="4602288D" w14:textId="0ACE3763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+CH/VS/TR</w:t>
            </w:r>
          </w:p>
        </w:tc>
        <w:tc>
          <w:tcPr>
            <w:tcW w:w="501" w:type="pct"/>
            <w:gridSpan w:val="2"/>
            <w:hideMark/>
          </w:tcPr>
          <w:p w14:paraId="0DFFDBFE" w14:textId="73A06690" w:rsidR="00177E5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br/>
              <w:t>EU/CH/VS/TR</w:t>
            </w:r>
          </w:p>
          <w:p w14:paraId="5BDA780C" w14:textId="008418FB" w:rsidR="00425B4A" w:rsidRPr="00505D90" w:rsidRDefault="001F118F" w:rsidP="00423DE4">
            <w:pPr>
              <w:spacing w:after="0"/>
              <w:ind w:left="-252" w:right="-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SUR/MAR/CAN</w:t>
            </w:r>
            <w:r w:rsidR="00425B4A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: </w:t>
            </w:r>
            <w:r w:rsidR="00425B4A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85</w:t>
            </w:r>
            <w:r w:rsidR="00425B4A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789" w:type="pct"/>
            <w:gridSpan w:val="2"/>
            <w:hideMark/>
          </w:tcPr>
          <w:p w14:paraId="673C417E" w14:textId="77777777" w:rsidR="00425B4A" w:rsidRPr="00505D90" w:rsidRDefault="00425B4A" w:rsidP="00425B4A">
            <w:pPr>
              <w:spacing w:after="0"/>
              <w:ind w:left="-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NL naar EU: Onbeperkt, 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br/>
              <w:t>NL naar CH/VS/TR: 120 min</w:t>
            </w:r>
          </w:p>
        </w:tc>
      </w:tr>
      <w:tr w:rsidR="00425B4A" w:rsidRPr="00505D90" w14:paraId="53A776F1" w14:textId="77777777" w:rsidTr="00F06782">
        <w:trPr>
          <w:gridBefore w:val="1"/>
          <w:wBefore w:w="12" w:type="pct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pct"/>
            <w:gridSpan w:val="2"/>
            <w:noWrap/>
            <w:hideMark/>
          </w:tcPr>
          <w:p w14:paraId="39343D1B" w14:textId="37F1EFDE" w:rsidR="00425B4A" w:rsidRPr="005D15E5" w:rsidRDefault="00425B4A" w:rsidP="00425B4A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Unlimited Premium</w:t>
            </w:r>
          </w:p>
        </w:tc>
        <w:tc>
          <w:tcPr>
            <w:tcW w:w="533" w:type="pct"/>
            <w:gridSpan w:val="2"/>
            <w:noWrap/>
            <w:hideMark/>
          </w:tcPr>
          <w:p w14:paraId="24191385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3" w:type="pct"/>
            <w:gridSpan w:val="2"/>
          </w:tcPr>
          <w:p w14:paraId="710E9F91" w14:textId="24EEF56A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6A783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3</w:t>
            </w:r>
            <w:r w:rsidR="00543E0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543E0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3" w:type="pct"/>
            <w:gridSpan w:val="2"/>
          </w:tcPr>
          <w:p w14:paraId="590C7E1A" w14:textId="62CF62F6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A6371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30,50</w:t>
            </w:r>
          </w:p>
        </w:tc>
        <w:tc>
          <w:tcPr>
            <w:tcW w:w="433" w:type="pct"/>
            <w:gridSpan w:val="2"/>
            <w:noWrap/>
            <w:hideMark/>
          </w:tcPr>
          <w:p w14:paraId="4F4E922C" w14:textId="72D15140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CB08B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9,50</w:t>
            </w:r>
          </w:p>
        </w:tc>
        <w:tc>
          <w:tcPr>
            <w:tcW w:w="515" w:type="pct"/>
            <w:gridSpan w:val="2"/>
            <w:noWrap/>
            <w:hideMark/>
          </w:tcPr>
          <w:p w14:paraId="144A7CF3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1000/100 Mbps</w:t>
            </w:r>
          </w:p>
        </w:tc>
        <w:tc>
          <w:tcPr>
            <w:tcW w:w="512" w:type="pct"/>
            <w:gridSpan w:val="2"/>
            <w:hideMark/>
          </w:tcPr>
          <w:p w14:paraId="78520302" w14:textId="1DDF5D3A" w:rsidR="007C49F5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="00315309" w:rsidRPr="00315309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="00315309" w:rsidRPr="00315309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_Ref226021712 \h  \* MERGEFORMAT </w:instrText>
            </w:r>
            <w:r w:rsidR="00315309" w:rsidRPr="00315309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="00315309" w:rsidRPr="00315309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315309" w:rsidRPr="00315309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3</w:t>
            </w:r>
            <w:r w:rsidR="00315309" w:rsidRPr="00315309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</w:t>
            </w:r>
          </w:p>
          <w:p w14:paraId="08A83D63" w14:textId="30318F44" w:rsidR="00425B4A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NL/EU</w:t>
            </w:r>
          </w:p>
          <w:p w14:paraId="3947C0E7" w14:textId="60013BB2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+CH/VS/TR</w:t>
            </w:r>
          </w:p>
        </w:tc>
        <w:tc>
          <w:tcPr>
            <w:tcW w:w="501" w:type="pct"/>
            <w:gridSpan w:val="2"/>
            <w:hideMark/>
          </w:tcPr>
          <w:p w14:paraId="4688D1ED" w14:textId="5FF53111" w:rsidR="001F118F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Onbeperkt 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br/>
              <w:t>EU/CH/VS/TR</w:t>
            </w:r>
          </w:p>
          <w:p w14:paraId="10C031C4" w14:textId="49380C81" w:rsidR="00425B4A" w:rsidRPr="00505D90" w:rsidRDefault="001F118F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SUR/MAR</w:t>
            </w:r>
            <w:r w:rsidR="00423DE4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/CAN</w:t>
            </w:r>
            <w:r w:rsidR="00425B4A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: </w:t>
            </w:r>
            <w:r w:rsidR="00425B4A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110</w:t>
            </w:r>
            <w:r w:rsidR="00425B4A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789" w:type="pct"/>
            <w:gridSpan w:val="2"/>
            <w:hideMark/>
          </w:tcPr>
          <w:p w14:paraId="3841E97F" w14:textId="77777777" w:rsidR="00425B4A" w:rsidRPr="00505D90" w:rsidRDefault="00425B4A" w:rsidP="00425B4A">
            <w:pPr>
              <w:spacing w:after="0"/>
              <w:ind w:lef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NL naar EU: Onbeperkt, 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br/>
              <w:t>NL naar CH/VS/TR: Onbeperkt</w:t>
            </w:r>
          </w:p>
        </w:tc>
      </w:tr>
    </w:tbl>
    <w:p w14:paraId="4E9B7D8B" w14:textId="77777777" w:rsidR="00E306F3" w:rsidRDefault="00E306F3" w:rsidP="000D4DAE">
      <w:pPr>
        <w:pStyle w:val="Kop1"/>
        <w:numPr>
          <w:ilvl w:val="0"/>
          <w:numId w:val="0"/>
        </w:numPr>
        <w:ind w:left="432" w:hanging="432"/>
      </w:pPr>
    </w:p>
    <w:p w14:paraId="62694350" w14:textId="77777777" w:rsidR="00E306F3" w:rsidRDefault="00E306F3" w:rsidP="00E306F3"/>
    <w:p w14:paraId="1B2CC78F" w14:textId="77777777" w:rsidR="00E306F3" w:rsidRDefault="00E306F3" w:rsidP="00E306F3"/>
    <w:p w14:paraId="663FDA79" w14:textId="77777777" w:rsidR="00E306F3" w:rsidRDefault="00E306F3" w:rsidP="00E306F3"/>
    <w:p w14:paraId="24B0CF85" w14:textId="77777777" w:rsidR="00E306F3" w:rsidRDefault="00E306F3" w:rsidP="00E306F3"/>
    <w:p w14:paraId="18D0278E" w14:textId="77777777" w:rsidR="00E306F3" w:rsidRDefault="00E306F3" w:rsidP="00E306F3"/>
    <w:p w14:paraId="45C8A41E" w14:textId="77777777" w:rsidR="00E306F3" w:rsidRDefault="00E306F3" w:rsidP="00E306F3"/>
    <w:p w14:paraId="4CB54E3A" w14:textId="77777777" w:rsidR="00E306F3" w:rsidRPr="00E306F3" w:rsidRDefault="00E306F3" w:rsidP="00E306F3"/>
    <w:p w14:paraId="74D946D1" w14:textId="3E2C280B" w:rsidR="001E3201" w:rsidRPr="001E3201" w:rsidRDefault="00D810DB" w:rsidP="000D4DAE">
      <w:pPr>
        <w:pStyle w:val="Kop1"/>
        <w:numPr>
          <w:ilvl w:val="0"/>
          <w:numId w:val="0"/>
        </w:numPr>
        <w:ind w:left="432" w:hanging="432"/>
        <w:rPr>
          <w:rFonts w:cs="Arial"/>
        </w:rPr>
      </w:pPr>
      <w:r>
        <w:t>3</w:t>
      </w:r>
      <w:r w:rsidR="00371105">
        <w:tab/>
      </w:r>
      <w:r w:rsidR="001E3201" w:rsidRPr="00DF326C">
        <w:t>Hello Business op Maat</w:t>
      </w:r>
      <w:r w:rsidR="00ED1625">
        <w:t xml:space="preserve"> (</w:t>
      </w:r>
      <w:r w:rsidR="000879B2">
        <w:t xml:space="preserve">alleen </w:t>
      </w:r>
      <w:r w:rsidR="00ED1625">
        <w:t>verlengingen)</w:t>
      </w:r>
    </w:p>
    <w:tbl>
      <w:tblPr>
        <w:tblStyle w:val="Lijsttabel1licht-Accent3"/>
        <w:tblpPr w:leftFromText="141" w:rightFromText="141" w:vertAnchor="text" w:tblpY="1"/>
        <w:tblW w:w="5000" w:type="pct"/>
        <w:tblLayout w:type="fixed"/>
        <w:tblLook w:val="04A0" w:firstRow="1" w:lastRow="0" w:firstColumn="1" w:lastColumn="0" w:noHBand="0" w:noVBand="1"/>
      </w:tblPr>
      <w:tblGrid>
        <w:gridCol w:w="2238"/>
        <w:gridCol w:w="1507"/>
        <w:gridCol w:w="1216"/>
        <w:gridCol w:w="1277"/>
        <w:gridCol w:w="1417"/>
        <w:gridCol w:w="1560"/>
        <w:gridCol w:w="1700"/>
        <w:gridCol w:w="1274"/>
        <w:gridCol w:w="1815"/>
      </w:tblGrid>
      <w:tr w:rsidR="001E3201" w:rsidRPr="00505D90" w14:paraId="0DC1D315" w14:textId="77777777" w:rsidTr="00540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9" w:type="pct"/>
            <w:vMerge w:val="restart"/>
            <w:noWrap/>
            <w:hideMark/>
          </w:tcPr>
          <w:p w14:paraId="653987A5" w14:textId="77777777" w:rsidR="001E3201" w:rsidRPr="00505D90" w:rsidRDefault="001E3201" w:rsidP="000D4DAE">
            <w:pPr>
              <w:spacing w:after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Hello Business</w:t>
            </w:r>
            <w:r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  <w:t xml:space="preserve"> </w:t>
            </w:r>
            <w:r w:rsidRPr="00505D90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op Maat</w:t>
            </w:r>
          </w:p>
        </w:tc>
        <w:tc>
          <w:tcPr>
            <w:tcW w:w="538" w:type="pct"/>
            <w:vMerge w:val="restart"/>
            <w:hideMark/>
          </w:tcPr>
          <w:p w14:paraId="6B15A645" w14:textId="77777777" w:rsidR="001E3201" w:rsidRPr="00505D90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Aansluitkosten</w:t>
            </w:r>
          </w:p>
        </w:tc>
        <w:tc>
          <w:tcPr>
            <w:tcW w:w="434" w:type="pct"/>
            <w:vMerge w:val="restart"/>
          </w:tcPr>
          <w:p w14:paraId="3898A365" w14:textId="77777777" w:rsidR="001E3201" w:rsidRPr="005D15E5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52C13D1F" w14:textId="77777777" w:rsidR="001E3201" w:rsidRPr="005D15E5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Looptijd </w:t>
            </w:r>
            <w:r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1</w:t>
            </w: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 mnd</w:t>
            </w:r>
          </w:p>
        </w:tc>
        <w:tc>
          <w:tcPr>
            <w:tcW w:w="456" w:type="pct"/>
            <w:vMerge w:val="restart"/>
          </w:tcPr>
          <w:p w14:paraId="5A52A986" w14:textId="77777777" w:rsidR="001E3201" w:rsidRPr="005D15E5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303E5CA9" w14:textId="77777777" w:rsidR="001E3201" w:rsidRPr="005D15E5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Looptijd </w:t>
            </w:r>
            <w:r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12</w:t>
            </w: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 mnd</w:t>
            </w:r>
          </w:p>
        </w:tc>
        <w:tc>
          <w:tcPr>
            <w:tcW w:w="506" w:type="pct"/>
            <w:vMerge w:val="restart"/>
            <w:noWrap/>
            <w:hideMark/>
          </w:tcPr>
          <w:p w14:paraId="63759735" w14:textId="77777777" w:rsidR="001E3201" w:rsidRPr="005D15E5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3136C7F6" w14:textId="77777777" w:rsidR="001E3201" w:rsidRPr="00113FE6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Looptijd 24 mnd</w:t>
            </w:r>
          </w:p>
        </w:tc>
        <w:tc>
          <w:tcPr>
            <w:tcW w:w="557" w:type="pct"/>
            <w:vMerge w:val="restart"/>
            <w:noWrap/>
            <w:hideMark/>
          </w:tcPr>
          <w:p w14:paraId="1DA1FDF0" w14:textId="77777777" w:rsidR="001E3201" w:rsidRPr="00113FE6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Snelheid</w:t>
            </w:r>
          </w:p>
          <w:p w14:paraId="6A97A44C" w14:textId="77777777" w:rsidR="001E3201" w:rsidRPr="00113FE6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</w:pPr>
            <w:r w:rsidRPr="00113FE6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Down-/Upload</w:t>
            </w:r>
          </w:p>
        </w:tc>
        <w:tc>
          <w:tcPr>
            <w:tcW w:w="1710" w:type="pct"/>
            <w:gridSpan w:val="3"/>
            <w:noWrap/>
            <w:hideMark/>
          </w:tcPr>
          <w:p w14:paraId="5686D5B8" w14:textId="77777777" w:rsidR="001E3201" w:rsidRPr="005D15E5" w:rsidRDefault="001E3201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Bundels</w:t>
            </w:r>
          </w:p>
        </w:tc>
      </w:tr>
      <w:tr w:rsidR="001E3201" w:rsidRPr="00505D90" w14:paraId="36B6CD0F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vMerge/>
            <w:shd w:val="clear" w:color="auto" w:fill="6800D2"/>
            <w:hideMark/>
          </w:tcPr>
          <w:p w14:paraId="5FCB7AEF" w14:textId="77777777" w:rsidR="001E3201" w:rsidRPr="00505D90" w:rsidRDefault="001E3201" w:rsidP="000D4DAE">
            <w:pPr>
              <w:spacing w:after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538" w:type="pct"/>
            <w:vMerge/>
            <w:shd w:val="clear" w:color="auto" w:fill="6800D2"/>
            <w:hideMark/>
          </w:tcPr>
          <w:p w14:paraId="1C380668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434" w:type="pct"/>
            <w:vMerge/>
            <w:shd w:val="clear" w:color="auto" w:fill="6800D2"/>
          </w:tcPr>
          <w:p w14:paraId="2C5A869E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456" w:type="pct"/>
            <w:vMerge/>
            <w:shd w:val="clear" w:color="auto" w:fill="6800D2"/>
          </w:tcPr>
          <w:p w14:paraId="27EB3623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506" w:type="pct"/>
            <w:vMerge/>
            <w:shd w:val="clear" w:color="auto" w:fill="6800D2"/>
            <w:hideMark/>
          </w:tcPr>
          <w:p w14:paraId="0588B549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557" w:type="pct"/>
            <w:vMerge/>
            <w:shd w:val="clear" w:color="auto" w:fill="6800D2"/>
            <w:noWrap/>
            <w:hideMark/>
          </w:tcPr>
          <w:p w14:paraId="689F5974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607" w:type="pct"/>
            <w:shd w:val="clear" w:color="auto" w:fill="6800D2"/>
            <w:noWrap/>
            <w:hideMark/>
          </w:tcPr>
          <w:p w14:paraId="4437B03A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  <w:t>Voice</w:t>
            </w:r>
          </w:p>
        </w:tc>
        <w:tc>
          <w:tcPr>
            <w:tcW w:w="455" w:type="pct"/>
            <w:shd w:val="clear" w:color="auto" w:fill="6800D2"/>
            <w:noWrap/>
            <w:hideMark/>
          </w:tcPr>
          <w:p w14:paraId="277068EE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  <w:t>Data</w:t>
            </w:r>
          </w:p>
        </w:tc>
        <w:tc>
          <w:tcPr>
            <w:tcW w:w="648" w:type="pct"/>
            <w:shd w:val="clear" w:color="auto" w:fill="6800D2"/>
            <w:noWrap/>
            <w:hideMark/>
          </w:tcPr>
          <w:p w14:paraId="1E762D5B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  <w:t>Van NL naar (IDD)</w:t>
            </w:r>
          </w:p>
        </w:tc>
      </w:tr>
      <w:tr w:rsidR="002039F9" w:rsidRPr="00505D90" w14:paraId="735EB6EF" w14:textId="77777777" w:rsidTr="0054009E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noWrap/>
            <w:hideMark/>
          </w:tcPr>
          <w:p w14:paraId="26A5423C" w14:textId="77777777" w:rsidR="001E3201" w:rsidRPr="005D15E5" w:rsidRDefault="001E3201" w:rsidP="000D4DAE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 GB</w:t>
            </w:r>
          </w:p>
        </w:tc>
        <w:tc>
          <w:tcPr>
            <w:tcW w:w="538" w:type="pct"/>
            <w:noWrap/>
            <w:hideMark/>
          </w:tcPr>
          <w:p w14:paraId="2CEAC367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4" w:type="pct"/>
          </w:tcPr>
          <w:p w14:paraId="45570475" w14:textId="2E5CF81B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</w:t>
            </w:r>
            <w:r w:rsidR="008427C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8427C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56" w:type="pct"/>
          </w:tcPr>
          <w:p w14:paraId="3652E5A1" w14:textId="39032EAF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6B48F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5,0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06" w:type="pct"/>
            <w:noWrap/>
            <w:hideMark/>
          </w:tcPr>
          <w:p w14:paraId="25402543" w14:textId="719FC81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6B48F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4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6B48F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57" w:type="pct"/>
            <w:noWrap/>
            <w:hideMark/>
          </w:tcPr>
          <w:p w14:paraId="28E231AA" w14:textId="0062B649" w:rsidR="001E3201" w:rsidRPr="00505D90" w:rsidRDefault="005E6EEC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</w:t>
            </w:r>
            <w:r w:rsidR="001E3201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00/80 Mbps</w:t>
            </w:r>
          </w:p>
        </w:tc>
        <w:tc>
          <w:tcPr>
            <w:tcW w:w="607" w:type="pct"/>
            <w:hideMark/>
          </w:tcPr>
          <w:p w14:paraId="089814B0" w14:textId="72E7285E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455" w:type="pct"/>
            <w:noWrap/>
            <w:hideMark/>
          </w:tcPr>
          <w:p w14:paraId="0240FA4A" w14:textId="77777777" w:rsidR="001E3201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1GB</w:t>
            </w:r>
          </w:p>
          <w:p w14:paraId="4D5E53D1" w14:textId="51C5A124" w:rsidR="0002329A" w:rsidRPr="00505D90" w:rsidRDefault="0002329A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EU</w:t>
            </w:r>
            <w:r w:rsidR="00EE54FF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/VS/CH</w:t>
            </w:r>
          </w:p>
        </w:tc>
        <w:tc>
          <w:tcPr>
            <w:tcW w:w="648" w:type="pct"/>
            <w:noWrap/>
            <w:hideMark/>
          </w:tcPr>
          <w:p w14:paraId="36C25563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58529659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  <w:tr w:rsidR="001E3201" w:rsidRPr="00505D90" w14:paraId="7FEBBA4D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noWrap/>
            <w:hideMark/>
          </w:tcPr>
          <w:p w14:paraId="139CF087" w14:textId="092C444D" w:rsidR="001E3201" w:rsidRPr="005D15E5" w:rsidRDefault="002039F9" w:rsidP="000D4DAE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</w:t>
            </w:r>
            <w:r w:rsidR="001E320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  <w:tc>
          <w:tcPr>
            <w:tcW w:w="538" w:type="pct"/>
            <w:noWrap/>
            <w:hideMark/>
          </w:tcPr>
          <w:p w14:paraId="06C42EB5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4" w:type="pct"/>
          </w:tcPr>
          <w:p w14:paraId="2F408A0E" w14:textId="1210DE9F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</w:t>
            </w:r>
            <w:r w:rsidR="006B48F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9,0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56" w:type="pct"/>
          </w:tcPr>
          <w:p w14:paraId="59FD0CAE" w14:textId="3B59F82F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6B48F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8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6B48F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06" w:type="pct"/>
            <w:noWrap/>
            <w:hideMark/>
          </w:tcPr>
          <w:p w14:paraId="5BDC67FE" w14:textId="7A112B42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CA21B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7,0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57" w:type="pct"/>
            <w:noWrap/>
            <w:hideMark/>
          </w:tcPr>
          <w:p w14:paraId="318E73FC" w14:textId="6B505706" w:rsidR="001E3201" w:rsidRPr="00505D90" w:rsidRDefault="005E6EEC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</w:t>
            </w:r>
            <w:r w:rsidR="001E3201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00/80 Mbps</w:t>
            </w:r>
          </w:p>
        </w:tc>
        <w:tc>
          <w:tcPr>
            <w:tcW w:w="607" w:type="pct"/>
            <w:hideMark/>
          </w:tcPr>
          <w:p w14:paraId="410455ED" w14:textId="2DCC1C04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455" w:type="pct"/>
            <w:noWrap/>
            <w:hideMark/>
          </w:tcPr>
          <w:p w14:paraId="613DD5D8" w14:textId="77777777" w:rsidR="001E3201" w:rsidRDefault="00ED1625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</w:t>
            </w:r>
            <w:r w:rsidR="001E3201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  <w:p w14:paraId="5E613498" w14:textId="0E391274" w:rsidR="00EE54FF" w:rsidRPr="00505D90" w:rsidRDefault="00EE54FF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EU/VS/CH</w:t>
            </w:r>
          </w:p>
        </w:tc>
        <w:tc>
          <w:tcPr>
            <w:tcW w:w="648" w:type="pct"/>
            <w:noWrap/>
            <w:hideMark/>
          </w:tcPr>
          <w:p w14:paraId="522BA0B5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6EC11266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  <w:tr w:rsidR="002039F9" w:rsidRPr="00505D90" w14:paraId="68A824F6" w14:textId="77777777" w:rsidTr="0054009E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noWrap/>
            <w:hideMark/>
          </w:tcPr>
          <w:p w14:paraId="115727DE" w14:textId="50396D8C" w:rsidR="001E3201" w:rsidRPr="005D15E5" w:rsidRDefault="002039F9" w:rsidP="000D4DAE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</w:t>
            </w:r>
            <w:r w:rsidR="001E320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  <w:tc>
          <w:tcPr>
            <w:tcW w:w="538" w:type="pct"/>
            <w:noWrap/>
            <w:hideMark/>
          </w:tcPr>
          <w:p w14:paraId="57A127EB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4" w:type="pct"/>
          </w:tcPr>
          <w:p w14:paraId="5C854C05" w14:textId="19820AE1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C5230F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6B48F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1,5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56" w:type="pct"/>
          </w:tcPr>
          <w:p w14:paraId="00C23A01" w14:textId="78F5BB0E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6B48F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20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6B48F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06" w:type="pct"/>
            <w:noWrap/>
            <w:hideMark/>
          </w:tcPr>
          <w:p w14:paraId="3637F834" w14:textId="45DE93EF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€ 1</w:t>
            </w:r>
            <w:r w:rsidR="00CA21B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9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CA21B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57" w:type="pct"/>
            <w:noWrap/>
            <w:hideMark/>
          </w:tcPr>
          <w:p w14:paraId="1C39B371" w14:textId="7B1138F8" w:rsidR="001E3201" w:rsidRPr="00505D90" w:rsidRDefault="005E6EEC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</w:t>
            </w:r>
            <w:r w:rsidR="001E3201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00/80 Mbps</w:t>
            </w:r>
          </w:p>
        </w:tc>
        <w:tc>
          <w:tcPr>
            <w:tcW w:w="607" w:type="pct"/>
            <w:hideMark/>
          </w:tcPr>
          <w:p w14:paraId="6CA5BF1A" w14:textId="78372F33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455" w:type="pct"/>
            <w:noWrap/>
            <w:hideMark/>
          </w:tcPr>
          <w:p w14:paraId="27A81DCE" w14:textId="77777777" w:rsidR="001E3201" w:rsidRDefault="00ED1625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</w:t>
            </w:r>
            <w:r w:rsidR="001E3201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  <w:p w14:paraId="2DA14C78" w14:textId="342E7329" w:rsidR="00EE54FF" w:rsidRPr="00505D90" w:rsidRDefault="00EE54FF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EU/VS/CH</w:t>
            </w:r>
          </w:p>
        </w:tc>
        <w:tc>
          <w:tcPr>
            <w:tcW w:w="648" w:type="pct"/>
            <w:noWrap/>
            <w:hideMark/>
          </w:tcPr>
          <w:p w14:paraId="1FFF7388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25FFFD60" w14:textId="77777777" w:rsidR="001E3201" w:rsidRPr="00505D90" w:rsidRDefault="001E3201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  <w:tr w:rsidR="001E3201" w:rsidRPr="00505D90" w14:paraId="0F56CCC0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noWrap/>
            <w:hideMark/>
          </w:tcPr>
          <w:p w14:paraId="159EF073" w14:textId="41214851" w:rsidR="001E3201" w:rsidRPr="005D15E5" w:rsidRDefault="002039F9" w:rsidP="000D4DAE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20</w:t>
            </w:r>
            <w:r w:rsidR="001E320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  <w:tc>
          <w:tcPr>
            <w:tcW w:w="538" w:type="pct"/>
            <w:noWrap/>
            <w:hideMark/>
          </w:tcPr>
          <w:p w14:paraId="0D7B21A7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434" w:type="pct"/>
          </w:tcPr>
          <w:p w14:paraId="47C6CE26" w14:textId="5DCEFD52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C5230F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6B48F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4,5</w:t>
            </w: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56" w:type="pct"/>
          </w:tcPr>
          <w:p w14:paraId="30DF5069" w14:textId="6F7EF75D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AA331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6B48F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3,5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06" w:type="pct"/>
            <w:noWrap/>
            <w:hideMark/>
          </w:tcPr>
          <w:p w14:paraId="021CA65D" w14:textId="32D39F13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E2420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CA21B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CA21B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57" w:type="pct"/>
            <w:noWrap/>
            <w:hideMark/>
          </w:tcPr>
          <w:p w14:paraId="2026E593" w14:textId="0B062AFB" w:rsidR="001E3201" w:rsidRPr="00505D90" w:rsidRDefault="005E6EEC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</w:t>
            </w:r>
            <w:r w:rsidR="001E3201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00/80 Mbps</w:t>
            </w:r>
          </w:p>
        </w:tc>
        <w:tc>
          <w:tcPr>
            <w:tcW w:w="607" w:type="pct"/>
            <w:hideMark/>
          </w:tcPr>
          <w:p w14:paraId="0F41FD31" w14:textId="327D8479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_Ref188359534 \h  \* MERGEFORMAT </w:instrTex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1</w:t>
            </w:r>
            <w:r w:rsidRPr="00505D90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455" w:type="pct"/>
            <w:noWrap/>
            <w:hideMark/>
          </w:tcPr>
          <w:p w14:paraId="53BDC7FC" w14:textId="77777777" w:rsidR="001E3201" w:rsidRDefault="00ED1625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  <w:r w:rsidR="001E3201"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0GB</w:t>
            </w:r>
          </w:p>
          <w:p w14:paraId="719B0189" w14:textId="5F5162E2" w:rsidR="00EE54FF" w:rsidRPr="00505D90" w:rsidRDefault="00EE54FF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EU/VS/CH</w:t>
            </w:r>
          </w:p>
        </w:tc>
        <w:tc>
          <w:tcPr>
            <w:tcW w:w="648" w:type="pct"/>
            <w:noWrap/>
            <w:hideMark/>
          </w:tcPr>
          <w:p w14:paraId="6296E293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NL naar EU:</w:t>
            </w:r>
          </w:p>
          <w:p w14:paraId="517EFA57" w14:textId="77777777" w:rsidR="001E3201" w:rsidRPr="00505D90" w:rsidRDefault="001E3201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05D9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120 min</w:t>
            </w:r>
          </w:p>
        </w:tc>
      </w:tr>
    </w:tbl>
    <w:p w14:paraId="562B9DBF" w14:textId="77777777" w:rsidR="001E1EBA" w:rsidRDefault="001E1EBA" w:rsidP="001E1EBA"/>
    <w:p w14:paraId="41F7364D" w14:textId="77777777" w:rsidR="0054009E" w:rsidRPr="0054009E" w:rsidRDefault="0054009E" w:rsidP="001E1EBA"/>
    <w:p w14:paraId="40ECA44D" w14:textId="77777777" w:rsidR="001E1EBA" w:rsidRPr="00A968DA" w:rsidRDefault="001E1EBA" w:rsidP="001E1EBA"/>
    <w:p w14:paraId="1978BC52" w14:textId="77777777" w:rsidR="001E1EBA" w:rsidRPr="00A968DA" w:rsidRDefault="001E1EBA" w:rsidP="001E1EBA"/>
    <w:p w14:paraId="0F142A18" w14:textId="77777777" w:rsidR="001E1EBA" w:rsidRPr="00A968DA" w:rsidRDefault="001E1EBA" w:rsidP="001E1EBA"/>
    <w:p w14:paraId="6C8635AB" w14:textId="77777777" w:rsidR="001E1EBA" w:rsidRPr="00A968DA" w:rsidRDefault="001E1EBA" w:rsidP="001E1EBA"/>
    <w:p w14:paraId="421AE881" w14:textId="77777777" w:rsidR="00B168EC" w:rsidRDefault="00B168EC" w:rsidP="00B168EC"/>
    <w:p w14:paraId="775B3DCB" w14:textId="77777777" w:rsidR="000879B2" w:rsidRDefault="000879B2" w:rsidP="00B168EC"/>
    <w:p w14:paraId="02093A14" w14:textId="77777777" w:rsidR="000879B2" w:rsidRDefault="000879B2" w:rsidP="00B168EC"/>
    <w:p w14:paraId="74A9E68F" w14:textId="77777777" w:rsidR="000879B2" w:rsidRDefault="000879B2" w:rsidP="00B168EC"/>
    <w:p w14:paraId="350536F3" w14:textId="77777777" w:rsidR="000879B2" w:rsidRDefault="000879B2" w:rsidP="00B168EC"/>
    <w:p w14:paraId="102F88A2" w14:textId="77777777" w:rsidR="000879B2" w:rsidRPr="00B168EC" w:rsidRDefault="000879B2" w:rsidP="00B168EC"/>
    <w:p w14:paraId="7B36D4D4" w14:textId="234FECC1" w:rsidR="002D2D8B" w:rsidRPr="00B168EC" w:rsidRDefault="0083206B" w:rsidP="0054009E">
      <w:pPr>
        <w:pStyle w:val="Kop1"/>
        <w:numPr>
          <w:ilvl w:val="0"/>
          <w:numId w:val="0"/>
        </w:numPr>
        <w:rPr>
          <w:rFonts w:cs="Arial"/>
          <w:lang w:val="en-US"/>
        </w:rPr>
      </w:pPr>
      <w:r w:rsidRPr="00B168EC">
        <w:rPr>
          <w:rFonts w:cs="Arial"/>
          <w:lang w:val="en-US"/>
        </w:rPr>
        <w:lastRenderedPageBreak/>
        <w:t xml:space="preserve">Hello Business op Maat </w:t>
      </w:r>
      <w:r w:rsidR="00E93998">
        <w:rPr>
          <w:rFonts w:cs="Arial"/>
          <w:lang w:val="en-US"/>
        </w:rPr>
        <w:t>Data Only</w:t>
      </w:r>
    </w:p>
    <w:p w14:paraId="4F5F6870" w14:textId="018DD4EF" w:rsidR="00AE35EC" w:rsidRPr="00384BE8" w:rsidRDefault="00AE35EC" w:rsidP="00AE35EC">
      <w:pPr>
        <w:rPr>
          <w:sz w:val="20"/>
          <w:szCs w:val="20"/>
        </w:rPr>
      </w:pPr>
      <w:r w:rsidRPr="00384BE8">
        <w:rPr>
          <w:sz w:val="20"/>
          <w:szCs w:val="20"/>
        </w:rPr>
        <w:t xml:space="preserve">Met de Hello Business op Maat </w:t>
      </w:r>
      <w:r w:rsidR="00E93998">
        <w:rPr>
          <w:sz w:val="20"/>
          <w:szCs w:val="20"/>
        </w:rPr>
        <w:t>Data Only</w:t>
      </w:r>
      <w:r w:rsidRPr="00384BE8">
        <w:rPr>
          <w:sz w:val="20"/>
          <w:szCs w:val="20"/>
        </w:rPr>
        <w:t xml:space="preserve"> abonnementen voor mobiel internet ben je altijd online op de tablet of laptop. Wel zo handig en zeker zo veilig. Dat geldt natuurlijk ook in de EU: GB’s uit het abonnement gaan gewoon mee over de grens, tot 85 GB in de maand.</w:t>
      </w:r>
    </w:p>
    <w:p w14:paraId="37DA5E46" w14:textId="77777777" w:rsidR="00AE35EC" w:rsidRPr="00AE35EC" w:rsidRDefault="00AE35EC" w:rsidP="00AE35EC"/>
    <w:tbl>
      <w:tblPr>
        <w:tblStyle w:val="Lijsttabel1licht-Accent3"/>
        <w:tblW w:w="5000" w:type="pct"/>
        <w:tblLook w:val="04A0" w:firstRow="1" w:lastRow="0" w:firstColumn="1" w:lastColumn="0" w:noHBand="0" w:noVBand="1"/>
      </w:tblPr>
      <w:tblGrid>
        <w:gridCol w:w="3344"/>
        <w:gridCol w:w="1507"/>
        <w:gridCol w:w="1910"/>
        <w:gridCol w:w="1230"/>
        <w:gridCol w:w="2215"/>
        <w:gridCol w:w="1457"/>
        <w:gridCol w:w="2341"/>
      </w:tblGrid>
      <w:tr w:rsidR="004234D1" w:rsidRPr="005D15E5" w14:paraId="1E8275FB" w14:textId="77777777" w:rsidTr="00540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94" w:type="pct"/>
            <w:noWrap/>
            <w:hideMark/>
          </w:tcPr>
          <w:p w14:paraId="79FE62D4" w14:textId="0B739733" w:rsidR="004234D1" w:rsidRPr="005D15E5" w:rsidRDefault="004234D1" w:rsidP="004234D1">
            <w:pPr>
              <w:spacing w:after="0"/>
              <w:rPr>
                <w:rFonts w:eastAsia="Times New Roman" w:cs="Arial"/>
                <w:color w:val="FFFFFF"/>
                <w:sz w:val="18"/>
                <w:szCs w:val="18"/>
                <w:lang w:val="en-US"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val="en-US" w:eastAsia="nl-NL"/>
              </w:rPr>
              <w:t xml:space="preserve">Hello Business op Maat </w:t>
            </w:r>
            <w:r w:rsidR="00E93998">
              <w:rPr>
                <w:rFonts w:eastAsia="Times New Roman" w:cs="Arial"/>
                <w:color w:val="FFFFFF"/>
                <w:sz w:val="18"/>
                <w:szCs w:val="18"/>
                <w:lang w:val="en-US" w:eastAsia="nl-NL"/>
              </w:rPr>
              <w:t>Data Only</w:t>
            </w:r>
          </w:p>
        </w:tc>
        <w:tc>
          <w:tcPr>
            <w:tcW w:w="538" w:type="pct"/>
            <w:hideMark/>
          </w:tcPr>
          <w:p w14:paraId="2F22504F" w14:textId="3CAAC392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Aansluitkosten</w:t>
            </w:r>
          </w:p>
        </w:tc>
        <w:tc>
          <w:tcPr>
            <w:tcW w:w="682" w:type="pct"/>
          </w:tcPr>
          <w:p w14:paraId="1A6F5740" w14:textId="77777777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0B701066" w14:textId="1A012496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Looptijd </w:t>
            </w:r>
            <w:r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1</w:t>
            </w:r>
            <w:r w:rsidRPr="005D15E5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 mnd</w:t>
            </w:r>
          </w:p>
        </w:tc>
        <w:tc>
          <w:tcPr>
            <w:tcW w:w="439" w:type="pct"/>
          </w:tcPr>
          <w:p w14:paraId="7489BB0F" w14:textId="2A86AB8D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48830E38" w14:textId="1F2C0D9D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Looptijd </w:t>
            </w:r>
            <w:r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12</w:t>
            </w:r>
            <w:r w:rsidRPr="005D15E5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 xml:space="preserve"> mnd</w:t>
            </w:r>
          </w:p>
        </w:tc>
        <w:tc>
          <w:tcPr>
            <w:tcW w:w="791" w:type="pct"/>
            <w:noWrap/>
            <w:hideMark/>
          </w:tcPr>
          <w:p w14:paraId="2A31D55A" w14:textId="23FD53C2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  <w:p w14:paraId="27127F58" w14:textId="54D2B00A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Looptijd 24 mnd</w:t>
            </w:r>
          </w:p>
        </w:tc>
        <w:tc>
          <w:tcPr>
            <w:tcW w:w="519" w:type="pct"/>
            <w:noWrap/>
            <w:hideMark/>
          </w:tcPr>
          <w:p w14:paraId="5DA3AE6B" w14:textId="77777777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Snelheid</w:t>
            </w:r>
          </w:p>
          <w:p w14:paraId="084C654D" w14:textId="77777777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2"/>
                <w:szCs w:val="12"/>
                <w:lang w:eastAsia="nl-NL"/>
              </w:rPr>
              <w:t>Down-/Upload</w:t>
            </w:r>
          </w:p>
          <w:p w14:paraId="0BAC28FD" w14:textId="1AECE2CF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836" w:type="pct"/>
            <w:noWrap/>
            <w:hideMark/>
          </w:tcPr>
          <w:p w14:paraId="66AD3977" w14:textId="46A8E3DC" w:rsidR="004234D1" w:rsidRPr="005D15E5" w:rsidRDefault="004234D1" w:rsidP="004234D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Databundel</w:t>
            </w:r>
          </w:p>
        </w:tc>
      </w:tr>
      <w:tr w:rsidR="004234D1" w:rsidRPr="005D15E5" w14:paraId="6519ED25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noWrap/>
            <w:hideMark/>
          </w:tcPr>
          <w:p w14:paraId="55ADC716" w14:textId="6CB8C4F8" w:rsidR="004234D1" w:rsidRPr="005D15E5" w:rsidRDefault="004234D1" w:rsidP="004234D1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Tablet 2</w:t>
            </w:r>
            <w:r w:rsidR="00AE35EC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538" w:type="pct"/>
            <w:noWrap/>
            <w:hideMark/>
          </w:tcPr>
          <w:p w14:paraId="06BB84B1" w14:textId="77777777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682" w:type="pct"/>
          </w:tcPr>
          <w:p w14:paraId="04497F2A" w14:textId="6C9F217A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2D6BF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8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2D6BF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9" w:type="pct"/>
          </w:tcPr>
          <w:p w14:paraId="780375BB" w14:textId="46DDC4A3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6803F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</w:t>
            </w:r>
            <w:r w:rsidR="001B125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6803F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="001B125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791" w:type="pct"/>
            <w:noWrap/>
            <w:hideMark/>
          </w:tcPr>
          <w:p w14:paraId="4D8ADD7E" w14:textId="3044A4C0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A8511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6,00</w:t>
            </w:r>
          </w:p>
        </w:tc>
        <w:tc>
          <w:tcPr>
            <w:tcW w:w="519" w:type="pct"/>
            <w:noWrap/>
            <w:hideMark/>
          </w:tcPr>
          <w:p w14:paraId="63601060" w14:textId="1689055C" w:rsidR="004234D1" w:rsidRPr="005D15E5" w:rsidRDefault="00BB6F77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</w:t>
            </w:r>
            <w:r w:rsidR="004234D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00/80 Mbps</w:t>
            </w:r>
          </w:p>
        </w:tc>
        <w:tc>
          <w:tcPr>
            <w:tcW w:w="836" w:type="pct"/>
            <w:noWrap/>
            <w:hideMark/>
          </w:tcPr>
          <w:p w14:paraId="5E81C02A" w14:textId="29E9AD7A" w:rsidR="004234D1" w:rsidRDefault="004B7E18" w:rsidP="004B7E1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4B7E18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="004234D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  <w:p w14:paraId="776126C9" w14:textId="7EE81E4A" w:rsidR="004B7E18" w:rsidRPr="005D15E5" w:rsidRDefault="004B7E18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EU</w:t>
            </w:r>
            <w:r w:rsidR="0029719B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/VS/CH</w:t>
            </w:r>
          </w:p>
        </w:tc>
      </w:tr>
      <w:tr w:rsidR="004234D1" w:rsidRPr="005D15E5" w14:paraId="411A4110" w14:textId="77777777" w:rsidTr="0054009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noWrap/>
            <w:hideMark/>
          </w:tcPr>
          <w:p w14:paraId="2EAB95A9" w14:textId="076953A9" w:rsidR="004234D1" w:rsidRPr="005D15E5" w:rsidRDefault="004234D1" w:rsidP="004234D1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Tablet 10</w:t>
            </w:r>
            <w:r w:rsidR="00AE35EC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GB</w:t>
            </w:r>
          </w:p>
        </w:tc>
        <w:tc>
          <w:tcPr>
            <w:tcW w:w="538" w:type="pct"/>
            <w:noWrap/>
            <w:hideMark/>
          </w:tcPr>
          <w:p w14:paraId="0799397B" w14:textId="77777777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682" w:type="pct"/>
          </w:tcPr>
          <w:p w14:paraId="6E48DC90" w14:textId="757840FF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6803F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8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6803F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="00805CB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9" w:type="pct"/>
          </w:tcPr>
          <w:p w14:paraId="1FD4F236" w14:textId="7BCC45B1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A8511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A8511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="001B125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791" w:type="pct"/>
            <w:noWrap/>
            <w:hideMark/>
          </w:tcPr>
          <w:p w14:paraId="7B2BDA9A" w14:textId="6C7801D4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A8511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A8511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="00D8724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9" w:type="pct"/>
            <w:noWrap/>
            <w:hideMark/>
          </w:tcPr>
          <w:p w14:paraId="5C6E4878" w14:textId="78315A13" w:rsidR="004234D1" w:rsidRPr="005D15E5" w:rsidRDefault="00BB6F77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</w:t>
            </w:r>
            <w:r w:rsidR="004234D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00/80 Mbps</w:t>
            </w:r>
          </w:p>
        </w:tc>
        <w:tc>
          <w:tcPr>
            <w:tcW w:w="836" w:type="pct"/>
            <w:noWrap/>
            <w:hideMark/>
          </w:tcPr>
          <w:p w14:paraId="69751430" w14:textId="77777777" w:rsidR="004234D1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10 GB</w:t>
            </w:r>
          </w:p>
          <w:p w14:paraId="0DDF0D9F" w14:textId="23C8CCC6" w:rsidR="0029719B" w:rsidRPr="005D15E5" w:rsidRDefault="0029719B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EU/VS/CH</w:t>
            </w:r>
          </w:p>
        </w:tc>
      </w:tr>
      <w:tr w:rsidR="004234D1" w:rsidRPr="005D15E5" w14:paraId="3839EC75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noWrap/>
            <w:hideMark/>
          </w:tcPr>
          <w:p w14:paraId="273ED469" w14:textId="6B328FD2" w:rsidR="004234D1" w:rsidRPr="005D15E5" w:rsidRDefault="004234D1" w:rsidP="004234D1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Tablet 15 GB</w:t>
            </w:r>
          </w:p>
        </w:tc>
        <w:tc>
          <w:tcPr>
            <w:tcW w:w="538" w:type="pct"/>
            <w:noWrap/>
            <w:hideMark/>
          </w:tcPr>
          <w:p w14:paraId="30679291" w14:textId="77777777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682" w:type="pct"/>
          </w:tcPr>
          <w:p w14:paraId="0F719484" w14:textId="037A7C34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6803F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11,0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9" w:type="pct"/>
          </w:tcPr>
          <w:p w14:paraId="17D08DFA" w14:textId="45CB873B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A8511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10,0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791" w:type="pct"/>
            <w:noWrap/>
            <w:hideMark/>
          </w:tcPr>
          <w:p w14:paraId="2CB11973" w14:textId="48BE76B8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DF494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9,0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9" w:type="pct"/>
            <w:noWrap/>
            <w:hideMark/>
          </w:tcPr>
          <w:p w14:paraId="212A1FFB" w14:textId="3F7F2DDE" w:rsidR="004234D1" w:rsidRPr="005D15E5" w:rsidRDefault="00BB6F77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</w:t>
            </w:r>
            <w:r w:rsidR="004234D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00/80 Mbps</w:t>
            </w:r>
          </w:p>
        </w:tc>
        <w:tc>
          <w:tcPr>
            <w:tcW w:w="836" w:type="pct"/>
            <w:noWrap/>
            <w:hideMark/>
          </w:tcPr>
          <w:p w14:paraId="542BD969" w14:textId="77777777" w:rsidR="004234D1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15 GB</w:t>
            </w:r>
          </w:p>
          <w:p w14:paraId="6819936F" w14:textId="5C73C0BD" w:rsidR="0029719B" w:rsidRPr="005D15E5" w:rsidRDefault="0029719B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EU/VS/CH</w:t>
            </w:r>
          </w:p>
        </w:tc>
      </w:tr>
      <w:tr w:rsidR="004234D1" w:rsidRPr="005D15E5" w14:paraId="704A1ADC" w14:textId="77777777" w:rsidTr="0054009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noWrap/>
            <w:hideMark/>
          </w:tcPr>
          <w:p w14:paraId="213103E5" w14:textId="0F372EA3" w:rsidR="004234D1" w:rsidRPr="005D15E5" w:rsidRDefault="004234D1" w:rsidP="004234D1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Tablet Unlimited Start</w:t>
            </w:r>
          </w:p>
        </w:tc>
        <w:tc>
          <w:tcPr>
            <w:tcW w:w="538" w:type="pct"/>
            <w:noWrap/>
            <w:hideMark/>
          </w:tcPr>
          <w:p w14:paraId="706F354A" w14:textId="77777777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682" w:type="pct"/>
          </w:tcPr>
          <w:p w14:paraId="68545886" w14:textId="6A8738E7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="006803F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2,0</w:t>
            </w:r>
            <w:r w:rsidR="00805CB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9" w:type="pct"/>
          </w:tcPr>
          <w:p w14:paraId="7148CC10" w14:textId="3635AD88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DF494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21,0</w:t>
            </w:r>
            <w:r w:rsidR="001B125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791" w:type="pct"/>
            <w:noWrap/>
            <w:hideMark/>
          </w:tcPr>
          <w:p w14:paraId="0FDA835D" w14:textId="0C72636E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C5374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20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C5374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  <w:r w:rsidR="00D8724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9" w:type="pct"/>
            <w:noWrap/>
            <w:hideMark/>
          </w:tcPr>
          <w:p w14:paraId="4CEE4A72" w14:textId="248A720B" w:rsidR="004234D1" w:rsidRPr="005D15E5" w:rsidRDefault="00BB6F77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</w:t>
            </w:r>
            <w:r w:rsidR="004234D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0/20 Mbps</w:t>
            </w:r>
          </w:p>
        </w:tc>
        <w:tc>
          <w:tcPr>
            <w:tcW w:w="836" w:type="pct"/>
            <w:noWrap/>
            <w:hideMark/>
          </w:tcPr>
          <w:p w14:paraId="6F43E0A1" w14:textId="1A0D70BC" w:rsidR="003548B4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bookmarkStart w:id="3" w:name="_Ref188360127"/>
            <w:r w:rsidRPr="005D15E5">
              <w:rPr>
                <w:rStyle w:val="Voetnootmarkering"/>
                <w:rFonts w:eastAsia="Times New Roman" w:cs="Arial"/>
                <w:color w:val="000000"/>
                <w:sz w:val="18"/>
                <w:szCs w:val="18"/>
                <w:lang w:eastAsia="nl-NL"/>
              </w:rPr>
              <w:footnoteReference w:id="5"/>
            </w:r>
            <w:bookmarkEnd w:id="3"/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, EU</w:t>
            </w:r>
            <w:r w:rsidR="0029719B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/</w:t>
            </w:r>
            <w:r w:rsidR="003548B4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VS/CH:</w:t>
            </w:r>
          </w:p>
          <w:p w14:paraId="6CAAD213" w14:textId="10AA93AC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:</w:t>
            </w:r>
            <w:r w:rsidR="0042519C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6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 GB</w:t>
            </w:r>
          </w:p>
        </w:tc>
      </w:tr>
      <w:tr w:rsidR="004234D1" w:rsidRPr="005D15E5" w14:paraId="61E64FB8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noWrap/>
            <w:hideMark/>
          </w:tcPr>
          <w:p w14:paraId="65F562C7" w14:textId="1925DE68" w:rsidR="004234D1" w:rsidRPr="005D15E5" w:rsidRDefault="004234D1" w:rsidP="004234D1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Tablet Unlimited Basis</w:t>
            </w:r>
          </w:p>
        </w:tc>
        <w:tc>
          <w:tcPr>
            <w:tcW w:w="538" w:type="pct"/>
            <w:noWrap/>
            <w:hideMark/>
          </w:tcPr>
          <w:p w14:paraId="11DB6C0D" w14:textId="77777777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682" w:type="pct"/>
          </w:tcPr>
          <w:p w14:paraId="79194994" w14:textId="33F04A48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6803F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3</w:t>
            </w:r>
            <w:r w:rsidR="00203EB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6803F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="00203EB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9" w:type="pct"/>
          </w:tcPr>
          <w:p w14:paraId="2E6569B7" w14:textId="3C5E82F8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DF494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2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DF494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791" w:type="pct"/>
            <w:noWrap/>
            <w:hideMark/>
          </w:tcPr>
          <w:p w14:paraId="691CB0DD" w14:textId="13567BCA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C5374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1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C5374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9" w:type="pct"/>
            <w:noWrap/>
            <w:hideMark/>
          </w:tcPr>
          <w:p w14:paraId="0CB9EF2C" w14:textId="06E7196F" w:rsidR="004234D1" w:rsidRPr="005D15E5" w:rsidRDefault="00BB6F77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</w:t>
            </w:r>
            <w:r w:rsidR="004234D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00/100 Mbps</w:t>
            </w:r>
          </w:p>
        </w:tc>
        <w:tc>
          <w:tcPr>
            <w:tcW w:w="836" w:type="pct"/>
            <w:noWrap/>
            <w:hideMark/>
          </w:tcPr>
          <w:p w14:paraId="2361DA7E" w14:textId="77777777" w:rsidR="000F2900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_Ref188360127 \h  \* MERGEFORMAT </w:instrTex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4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, EU</w:t>
            </w:r>
            <w:r w:rsidR="003548B4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/VS/CH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:</w:t>
            </w:r>
          </w:p>
          <w:p w14:paraId="54191924" w14:textId="1CE8A07F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="0042519C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7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 GB</w:t>
            </w:r>
          </w:p>
        </w:tc>
      </w:tr>
      <w:tr w:rsidR="004234D1" w:rsidRPr="005D15E5" w14:paraId="24148E8A" w14:textId="77777777" w:rsidTr="0054009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noWrap/>
            <w:hideMark/>
          </w:tcPr>
          <w:p w14:paraId="5B8D3749" w14:textId="7DBD5E2B" w:rsidR="004234D1" w:rsidRPr="005D15E5" w:rsidRDefault="004234D1" w:rsidP="004234D1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Tablet Unlimited Plus</w:t>
            </w:r>
          </w:p>
        </w:tc>
        <w:tc>
          <w:tcPr>
            <w:tcW w:w="538" w:type="pct"/>
            <w:noWrap/>
            <w:hideMark/>
          </w:tcPr>
          <w:p w14:paraId="538EC582" w14:textId="77777777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682" w:type="pct"/>
          </w:tcPr>
          <w:p w14:paraId="34EE48C2" w14:textId="58F02F87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6803F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6,5</w:t>
            </w: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9" w:type="pct"/>
          </w:tcPr>
          <w:p w14:paraId="46468979" w14:textId="3B3C0DBB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DF494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="001B125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DF494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="001B125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791" w:type="pct"/>
            <w:noWrap/>
            <w:hideMark/>
          </w:tcPr>
          <w:p w14:paraId="039396CE" w14:textId="7F76A455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C5374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4</w:t>
            </w:r>
            <w:r w:rsidR="00D8724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C5374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="00D8724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19" w:type="pct"/>
            <w:noWrap/>
            <w:hideMark/>
          </w:tcPr>
          <w:p w14:paraId="500D218B" w14:textId="77C3B9A2" w:rsidR="004234D1" w:rsidRPr="005D15E5" w:rsidRDefault="00F44180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8</w:t>
            </w:r>
            <w:r w:rsidR="004234D1"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00/100 Mbps</w:t>
            </w:r>
          </w:p>
        </w:tc>
        <w:tc>
          <w:tcPr>
            <w:tcW w:w="836" w:type="pct"/>
            <w:hideMark/>
          </w:tcPr>
          <w:p w14:paraId="22CCC0FE" w14:textId="27C368BE" w:rsidR="004234D1" w:rsidRPr="005D15E5" w:rsidRDefault="004234D1" w:rsidP="004234D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_Ref188360127 \h  \* MERGEFORMAT </w:instrTex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4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, EU</w:t>
            </w:r>
            <w:r w:rsidR="000F290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/VS/CH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: </w:t>
            </w:r>
            <w:r w:rsidR="0042519C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85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</w:tr>
      <w:tr w:rsidR="004234D1" w:rsidRPr="005D15E5" w14:paraId="301CE310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noWrap/>
            <w:hideMark/>
          </w:tcPr>
          <w:p w14:paraId="43AD1BCD" w14:textId="1F988A36" w:rsidR="004234D1" w:rsidRPr="005D15E5" w:rsidRDefault="004234D1" w:rsidP="004234D1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Tablet Unlimited Premium</w:t>
            </w:r>
          </w:p>
        </w:tc>
        <w:tc>
          <w:tcPr>
            <w:tcW w:w="538" w:type="pct"/>
            <w:noWrap/>
            <w:hideMark/>
          </w:tcPr>
          <w:p w14:paraId="63104EE1" w14:textId="77777777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682" w:type="pct"/>
          </w:tcPr>
          <w:p w14:paraId="208E9691" w14:textId="05198949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6803F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8</w:t>
            </w:r>
            <w:r w:rsidR="00805CB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6803F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="00203EB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39" w:type="pct"/>
          </w:tcPr>
          <w:p w14:paraId="2BE7D922" w14:textId="1D39DF52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DF494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7</w:t>
            </w:r>
            <w:r w:rsidR="001B125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DF494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</w:t>
            </w:r>
            <w:r w:rsidR="001B125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791" w:type="pct"/>
            <w:noWrap/>
            <w:hideMark/>
          </w:tcPr>
          <w:p w14:paraId="5B209048" w14:textId="547BC637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€ 2</w:t>
            </w:r>
            <w:r w:rsidR="00C5374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6</w:t>
            </w:r>
            <w:r w:rsidR="00D8724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,</w:t>
            </w:r>
            <w:r w:rsidR="00C5374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nl-NL"/>
              </w:rPr>
              <w:t>50</w:t>
            </w:r>
          </w:p>
        </w:tc>
        <w:tc>
          <w:tcPr>
            <w:tcW w:w="519" w:type="pct"/>
            <w:noWrap/>
            <w:hideMark/>
          </w:tcPr>
          <w:p w14:paraId="0B4BFC3E" w14:textId="15C2B1C4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1000/100 Mbps</w:t>
            </w:r>
          </w:p>
        </w:tc>
        <w:tc>
          <w:tcPr>
            <w:tcW w:w="836" w:type="pct"/>
            <w:hideMark/>
          </w:tcPr>
          <w:p w14:paraId="7D188114" w14:textId="6CEEE2DB" w:rsidR="004234D1" w:rsidRPr="005D15E5" w:rsidRDefault="004234D1" w:rsidP="004234D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Onbeperkt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instrText xml:space="preserve"> NOTEREF _Ref188360127 \h  \* MERGEFORMAT </w:instrTex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4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fldChar w:fldCharType="end"/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, EU</w:t>
            </w:r>
            <w:r w:rsidR="000F290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/VS/CH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: </w:t>
            </w:r>
            <w:r w:rsidR="0042519C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110</w:t>
            </w:r>
            <w:r w:rsidRPr="005D15E5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GB</w:t>
            </w:r>
          </w:p>
        </w:tc>
      </w:tr>
    </w:tbl>
    <w:p w14:paraId="227314D2" w14:textId="77777777" w:rsidR="0054009E" w:rsidRDefault="0054009E">
      <w:pPr>
        <w:spacing w:after="160" w:line="259" w:lineRule="auto"/>
        <w:rPr>
          <w:rFonts w:eastAsiaTheme="majorEastAsia" w:cs="Arial"/>
          <w:b/>
          <w:sz w:val="36"/>
          <w:szCs w:val="36"/>
        </w:rPr>
      </w:pPr>
      <w:r>
        <w:rPr>
          <w:rFonts w:cs="Arial"/>
          <w:szCs w:val="36"/>
        </w:rPr>
        <w:br w:type="page"/>
      </w:r>
    </w:p>
    <w:p w14:paraId="717955DF" w14:textId="10583197" w:rsidR="0052628D" w:rsidRPr="00B330EF" w:rsidRDefault="0052628D" w:rsidP="0054009E">
      <w:pPr>
        <w:pStyle w:val="Kop1"/>
        <w:numPr>
          <w:ilvl w:val="0"/>
          <w:numId w:val="0"/>
        </w:numPr>
        <w:rPr>
          <w:rFonts w:cs="Arial"/>
          <w:szCs w:val="36"/>
        </w:rPr>
      </w:pPr>
      <w:r w:rsidRPr="00B330EF">
        <w:rPr>
          <w:rFonts w:cs="Arial"/>
          <w:szCs w:val="36"/>
        </w:rPr>
        <w:lastRenderedPageBreak/>
        <w:t>GB-aanvuller en extra opties</w:t>
      </w:r>
    </w:p>
    <w:p w14:paraId="43D8122C" w14:textId="77777777" w:rsidR="0052628D" w:rsidRPr="00B330EF" w:rsidRDefault="0052628D" w:rsidP="0052628D">
      <w:pPr>
        <w:pStyle w:val="Geenafstand"/>
        <w:rPr>
          <w:rFonts w:cs="Arial"/>
          <w:sz w:val="16"/>
        </w:rPr>
        <w:sectPr w:rsidR="0052628D" w:rsidRPr="00B330EF" w:rsidSect="00001E7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6838" w:h="11906" w:orient="landscape"/>
          <w:pgMar w:top="993" w:right="1417" w:bottom="993" w:left="1417" w:header="448" w:footer="448" w:gutter="0"/>
          <w:cols w:space="708"/>
          <w:titlePg/>
          <w:docGrid w:linePitch="360"/>
        </w:sectPr>
      </w:pPr>
    </w:p>
    <w:p w14:paraId="533DF707" w14:textId="7ABD264C" w:rsidR="0052628D" w:rsidRPr="00384BE8" w:rsidRDefault="0052628D" w:rsidP="00E56C17">
      <w:pPr>
        <w:rPr>
          <w:sz w:val="20"/>
          <w:szCs w:val="20"/>
        </w:rPr>
      </w:pPr>
      <w:r w:rsidRPr="00384BE8">
        <w:rPr>
          <w:sz w:val="20"/>
          <w:szCs w:val="20"/>
        </w:rPr>
        <w:t>Met een GB-aanvuller koop je eenvoudig en flexibel GB's als dat nodig is</w:t>
      </w:r>
      <w:r w:rsidR="00E56C17" w:rsidRPr="00384BE8">
        <w:rPr>
          <w:sz w:val="20"/>
          <w:szCs w:val="20"/>
        </w:rPr>
        <w:t>, d</w:t>
      </w:r>
      <w:r w:rsidRPr="00384BE8">
        <w:rPr>
          <w:sz w:val="20"/>
          <w:szCs w:val="20"/>
        </w:rPr>
        <w:t>aarna kun je weer op volle snelheid internetten.</w:t>
      </w:r>
    </w:p>
    <w:p w14:paraId="0598D52F" w14:textId="77777777" w:rsidR="00E56C17" w:rsidRPr="00440617" w:rsidRDefault="00E56C17" w:rsidP="00440617"/>
    <w:tbl>
      <w:tblPr>
        <w:tblStyle w:val="Lijsttabel1licht-Accent3"/>
        <w:tblW w:w="5000" w:type="pct"/>
        <w:tblLook w:val="04A0" w:firstRow="1" w:lastRow="0" w:firstColumn="1" w:lastColumn="0" w:noHBand="0" w:noVBand="1"/>
      </w:tblPr>
      <w:tblGrid>
        <w:gridCol w:w="4546"/>
        <w:gridCol w:w="2102"/>
      </w:tblGrid>
      <w:tr w:rsidR="001776AB" w:rsidRPr="00E56C17" w14:paraId="291041FB" w14:textId="77777777" w:rsidTr="00540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19" w:type="pct"/>
            <w:noWrap/>
            <w:hideMark/>
          </w:tcPr>
          <w:p w14:paraId="3C886B7A" w14:textId="353DD251" w:rsidR="001776AB" w:rsidRPr="00E56C17" w:rsidRDefault="001776AB" w:rsidP="000D4DAE">
            <w:pPr>
              <w:spacing w:after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GB aanvullers voor bundels</w:t>
            </w:r>
            <w:bookmarkStart w:id="4" w:name="_Ref188363646"/>
            <w:r w:rsidR="00E56C17" w:rsidRPr="00E56C17">
              <w:rPr>
                <w:rStyle w:val="Voetnootmarkering"/>
                <w:rFonts w:eastAsia="Times New Roman" w:cs="Arial"/>
                <w:color w:val="FFFFFF"/>
                <w:sz w:val="18"/>
                <w:szCs w:val="18"/>
                <w:lang w:eastAsia="nl-NL"/>
              </w:rPr>
              <w:footnoteReference w:id="6"/>
            </w:r>
            <w:bookmarkEnd w:id="4"/>
          </w:p>
        </w:tc>
        <w:tc>
          <w:tcPr>
            <w:tcW w:w="1581" w:type="pct"/>
            <w:noWrap/>
            <w:hideMark/>
          </w:tcPr>
          <w:p w14:paraId="58900B59" w14:textId="77777777" w:rsidR="001776AB" w:rsidRPr="00E56C17" w:rsidRDefault="001776AB" w:rsidP="000D4D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keer</w:t>
            </w:r>
          </w:p>
        </w:tc>
      </w:tr>
      <w:tr w:rsidR="001776AB" w:rsidRPr="00E56C17" w14:paraId="756F2A5A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pct"/>
            <w:noWrap/>
            <w:hideMark/>
          </w:tcPr>
          <w:p w14:paraId="6FBFFC31" w14:textId="77777777" w:rsidR="001776AB" w:rsidRPr="00E56C17" w:rsidRDefault="001776AB" w:rsidP="00E56C17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Aanvuller 500 MB</w:t>
            </w:r>
          </w:p>
        </w:tc>
        <w:tc>
          <w:tcPr>
            <w:tcW w:w="1581" w:type="pct"/>
            <w:noWrap/>
            <w:hideMark/>
          </w:tcPr>
          <w:p w14:paraId="333AE4FA" w14:textId="77777777" w:rsidR="001776AB" w:rsidRPr="00E56C17" w:rsidRDefault="001776AB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€ 4,96</w:t>
            </w:r>
          </w:p>
        </w:tc>
      </w:tr>
      <w:tr w:rsidR="001776AB" w:rsidRPr="00E56C17" w14:paraId="13EFCA50" w14:textId="77777777" w:rsidTr="0054009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pct"/>
            <w:noWrap/>
            <w:hideMark/>
          </w:tcPr>
          <w:p w14:paraId="44B8AF3D" w14:textId="77777777" w:rsidR="001776AB" w:rsidRPr="00E56C17" w:rsidRDefault="001776AB" w:rsidP="00E56C17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Aanvuller 1 GB</w:t>
            </w:r>
          </w:p>
        </w:tc>
        <w:tc>
          <w:tcPr>
            <w:tcW w:w="1581" w:type="pct"/>
            <w:noWrap/>
            <w:hideMark/>
          </w:tcPr>
          <w:p w14:paraId="7C278A41" w14:textId="77777777" w:rsidR="001776AB" w:rsidRPr="00E56C17" w:rsidRDefault="001776AB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€ 6,62</w:t>
            </w:r>
          </w:p>
        </w:tc>
      </w:tr>
      <w:tr w:rsidR="001776AB" w:rsidRPr="00E56C17" w14:paraId="336CF87D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pct"/>
            <w:noWrap/>
            <w:hideMark/>
          </w:tcPr>
          <w:p w14:paraId="71312BB6" w14:textId="77777777" w:rsidR="001776AB" w:rsidRPr="00E56C17" w:rsidRDefault="001776AB" w:rsidP="00E56C17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Aanvuller 2 GB</w:t>
            </w:r>
          </w:p>
        </w:tc>
        <w:tc>
          <w:tcPr>
            <w:tcW w:w="1581" w:type="pct"/>
            <w:noWrap/>
            <w:hideMark/>
          </w:tcPr>
          <w:p w14:paraId="0666DE5B" w14:textId="77777777" w:rsidR="001776AB" w:rsidRPr="00E56C17" w:rsidRDefault="001776AB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€ 9,92</w:t>
            </w:r>
          </w:p>
        </w:tc>
      </w:tr>
      <w:tr w:rsidR="001776AB" w:rsidRPr="00E56C17" w14:paraId="5B6B4766" w14:textId="77777777" w:rsidTr="0054009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pct"/>
            <w:noWrap/>
            <w:hideMark/>
          </w:tcPr>
          <w:p w14:paraId="7685AC6C" w14:textId="77777777" w:rsidR="001776AB" w:rsidRPr="00E56C17" w:rsidRDefault="001776AB" w:rsidP="00E56C17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Aanvuller 5 GB</w:t>
            </w:r>
          </w:p>
        </w:tc>
        <w:tc>
          <w:tcPr>
            <w:tcW w:w="1581" w:type="pct"/>
            <w:noWrap/>
            <w:hideMark/>
          </w:tcPr>
          <w:p w14:paraId="0134A359" w14:textId="77777777" w:rsidR="001776AB" w:rsidRPr="00E56C17" w:rsidRDefault="001776AB" w:rsidP="000D4DA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€ 14,88</w:t>
            </w:r>
          </w:p>
        </w:tc>
      </w:tr>
      <w:tr w:rsidR="001776AB" w:rsidRPr="00E56C17" w14:paraId="2C7795B4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pct"/>
            <w:noWrap/>
            <w:hideMark/>
          </w:tcPr>
          <w:p w14:paraId="3D9F0B7E" w14:textId="77777777" w:rsidR="001776AB" w:rsidRPr="00E56C17" w:rsidRDefault="001776AB" w:rsidP="00E56C17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Aanvuller 10 GB</w:t>
            </w:r>
          </w:p>
        </w:tc>
        <w:tc>
          <w:tcPr>
            <w:tcW w:w="1581" w:type="pct"/>
            <w:noWrap/>
            <w:hideMark/>
          </w:tcPr>
          <w:p w14:paraId="1988B43F" w14:textId="77777777" w:rsidR="001776AB" w:rsidRPr="00E56C17" w:rsidRDefault="001776AB" w:rsidP="000D4DA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€ 19,83</w:t>
            </w:r>
          </w:p>
        </w:tc>
      </w:tr>
    </w:tbl>
    <w:p w14:paraId="46F99F35" w14:textId="77777777" w:rsidR="00E56C17" w:rsidRPr="00B330EF" w:rsidRDefault="00E56C17" w:rsidP="00B763B1">
      <w:pPr>
        <w:rPr>
          <w:rFonts w:cs="Arial"/>
        </w:rPr>
      </w:pPr>
    </w:p>
    <w:tbl>
      <w:tblPr>
        <w:tblStyle w:val="Lijsttabel1licht-Accent3"/>
        <w:tblW w:w="5000" w:type="pct"/>
        <w:tblLook w:val="04A0" w:firstRow="1" w:lastRow="0" w:firstColumn="1" w:lastColumn="0" w:noHBand="0" w:noVBand="1"/>
      </w:tblPr>
      <w:tblGrid>
        <w:gridCol w:w="4546"/>
        <w:gridCol w:w="2102"/>
      </w:tblGrid>
      <w:tr w:rsidR="006606AD" w:rsidRPr="00E56C17" w14:paraId="30947BCA" w14:textId="77777777" w:rsidTr="00596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19" w:type="pct"/>
            <w:noWrap/>
            <w:hideMark/>
          </w:tcPr>
          <w:p w14:paraId="3BC9D39B" w14:textId="00143D97" w:rsidR="006606AD" w:rsidRPr="00E56C17" w:rsidRDefault="006606AD" w:rsidP="006606AD">
            <w:pPr>
              <w:spacing w:after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GB aanvuller</w:t>
            </w:r>
            <w:r w:rsidR="009640FA"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s</w:t>
            </w: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 xml:space="preserve"> </w:t>
            </w:r>
            <w:r w:rsidR="009640FA"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 xml:space="preserve">voor </w:t>
            </w:r>
            <w:r w:rsidR="001776AB"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Unlimited</w:t>
            </w:r>
          </w:p>
        </w:tc>
        <w:tc>
          <w:tcPr>
            <w:tcW w:w="1581" w:type="pct"/>
            <w:noWrap/>
            <w:hideMark/>
          </w:tcPr>
          <w:p w14:paraId="48C7B5C1" w14:textId="77777777" w:rsidR="006606AD" w:rsidRPr="00E56C17" w:rsidRDefault="006606AD" w:rsidP="006606A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keer</w:t>
            </w:r>
          </w:p>
        </w:tc>
      </w:tr>
      <w:tr w:rsidR="006606AD" w:rsidRPr="00E56C17" w14:paraId="1233D028" w14:textId="77777777" w:rsidTr="00596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pct"/>
            <w:noWrap/>
            <w:hideMark/>
          </w:tcPr>
          <w:p w14:paraId="4B5DC395" w14:textId="60A3660B" w:rsidR="006606AD" w:rsidRPr="00E56C17" w:rsidRDefault="006606AD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2</w:t>
            </w:r>
            <w:r w:rsidR="001776AB"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GB dagtegoed voor </w:t>
            </w:r>
            <w:r w:rsidR="001776AB"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Unlimited</w:t>
            </w:r>
          </w:p>
        </w:tc>
        <w:tc>
          <w:tcPr>
            <w:tcW w:w="1581" w:type="pct"/>
            <w:noWrap/>
            <w:hideMark/>
          </w:tcPr>
          <w:p w14:paraId="672504BE" w14:textId="77777777" w:rsidR="006606AD" w:rsidRPr="00E56C17" w:rsidRDefault="006606AD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</w:tr>
      <w:tr w:rsidR="006606AD" w:rsidRPr="00E56C17" w14:paraId="01AA9F10" w14:textId="77777777" w:rsidTr="0059653A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pct"/>
            <w:noWrap/>
            <w:hideMark/>
          </w:tcPr>
          <w:p w14:paraId="68C54DEB" w14:textId="4FB31E5F" w:rsidR="006606AD" w:rsidRPr="00E56C17" w:rsidRDefault="006606AD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</w:t>
            </w:r>
            <w:r w:rsidR="001776AB"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GB aanvuller voor </w:t>
            </w:r>
            <w:r w:rsidR="001776AB"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Unlimited </w:t>
            </w: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in EU</w:t>
            </w:r>
            <w:r w:rsidR="004E2F21" w:rsidRPr="004E2F21">
              <w:rPr>
                <w:rFonts w:eastAsia="Times New Roman" w:cs="Arial"/>
                <w:sz w:val="18"/>
                <w:szCs w:val="18"/>
                <w:vertAlign w:val="superscript"/>
                <w:lang w:eastAsia="nl-NL"/>
              </w:rPr>
              <w:fldChar w:fldCharType="begin"/>
            </w:r>
            <w:r w:rsidR="004E2F21" w:rsidRPr="004E2F21">
              <w:rPr>
                <w:rFonts w:eastAsia="Times New Roman" w:cs="Arial"/>
                <w:b w:val="0"/>
                <w:bCs w:val="0"/>
                <w:sz w:val="18"/>
                <w:szCs w:val="18"/>
                <w:vertAlign w:val="superscript"/>
                <w:lang w:eastAsia="nl-NL"/>
              </w:rPr>
              <w:instrText xml:space="preserve"> </w:instrText>
            </w:r>
            <w:r w:rsidR="004E2F21" w:rsidRPr="004E2F21">
              <w:rPr>
                <w:rFonts w:eastAsia="Times New Roman" w:cs="Arial"/>
                <w:sz w:val="18"/>
                <w:szCs w:val="18"/>
                <w:vertAlign w:val="superscript"/>
                <w:lang w:eastAsia="nl-NL"/>
              </w:rPr>
              <w:instrText xml:space="preserve">NOTEREF </w:instrText>
            </w:r>
            <w:r w:rsidR="004E2F21" w:rsidRPr="004E2F21">
              <w:rPr>
                <w:rFonts w:eastAsia="Times New Roman" w:cs="Arial"/>
                <w:b w:val="0"/>
                <w:bCs w:val="0"/>
                <w:sz w:val="18"/>
                <w:szCs w:val="18"/>
                <w:vertAlign w:val="superscript"/>
                <w:lang w:eastAsia="nl-NL"/>
              </w:rPr>
              <w:instrText xml:space="preserve">_Ref188363646 \h  \* MERGEFORMAT </w:instrText>
            </w:r>
            <w:r w:rsidR="004E2F21" w:rsidRPr="004E2F21">
              <w:rPr>
                <w:rFonts w:eastAsia="Times New Roman" w:cs="Arial"/>
                <w:sz w:val="18"/>
                <w:szCs w:val="18"/>
                <w:vertAlign w:val="superscript"/>
                <w:lang w:eastAsia="nl-NL"/>
              </w:rPr>
            </w:r>
            <w:r w:rsidR="004E2F21" w:rsidRPr="004E2F21">
              <w:rPr>
                <w:rFonts w:eastAsia="Times New Roman" w:cs="Arial"/>
                <w:sz w:val="18"/>
                <w:szCs w:val="18"/>
                <w:vertAlign w:val="superscript"/>
                <w:lang w:eastAsia="nl-NL"/>
              </w:rPr>
              <w:fldChar w:fldCharType="separate"/>
            </w:r>
            <w:r w:rsidR="0050596B">
              <w:rPr>
                <w:rFonts w:eastAsia="Times New Roman" w:cs="Arial"/>
                <w:sz w:val="18"/>
                <w:szCs w:val="18"/>
                <w:vertAlign w:val="superscript"/>
                <w:lang w:eastAsia="nl-NL"/>
              </w:rPr>
              <w:t>5</w:t>
            </w:r>
            <w:r w:rsidR="004E2F21" w:rsidRPr="004E2F21">
              <w:rPr>
                <w:rFonts w:eastAsia="Times New Roman" w:cs="Arial"/>
                <w:sz w:val="18"/>
                <w:szCs w:val="18"/>
                <w:vertAlign w:val="superscript"/>
                <w:lang w:eastAsia="nl-NL"/>
              </w:rPr>
              <w:fldChar w:fldCharType="end"/>
            </w:r>
          </w:p>
        </w:tc>
        <w:tc>
          <w:tcPr>
            <w:tcW w:w="1581" w:type="pct"/>
            <w:noWrap/>
            <w:hideMark/>
          </w:tcPr>
          <w:p w14:paraId="744B23D5" w14:textId="77777777" w:rsidR="006606AD" w:rsidRPr="00E56C17" w:rsidRDefault="006606AD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€ 10,34</w:t>
            </w:r>
          </w:p>
        </w:tc>
      </w:tr>
    </w:tbl>
    <w:p w14:paraId="2301B808" w14:textId="77777777" w:rsidR="00E56C17" w:rsidRPr="00E56C17" w:rsidRDefault="00E56C17" w:rsidP="00E56C17"/>
    <w:tbl>
      <w:tblPr>
        <w:tblStyle w:val="Lijsttabel1licht-Accent3"/>
        <w:tblW w:w="5000" w:type="pct"/>
        <w:tblLayout w:type="fixed"/>
        <w:tblLook w:val="04A0" w:firstRow="1" w:lastRow="0" w:firstColumn="1" w:lastColumn="0" w:noHBand="0" w:noVBand="1"/>
      </w:tblPr>
      <w:tblGrid>
        <w:gridCol w:w="2552"/>
        <w:gridCol w:w="1560"/>
        <w:gridCol w:w="1276"/>
        <w:gridCol w:w="1260"/>
      </w:tblGrid>
      <w:tr w:rsidR="00E56C17" w:rsidRPr="00E56C17" w14:paraId="4AB3901E" w14:textId="77777777" w:rsidTr="00540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19" w:type="pct"/>
            <w:noWrap/>
            <w:hideMark/>
          </w:tcPr>
          <w:p w14:paraId="54D14F9A" w14:textId="77777777" w:rsidR="00166F43" w:rsidRPr="00E56C17" w:rsidRDefault="00166F43" w:rsidP="001776AB">
            <w:pPr>
              <w:spacing w:after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Extra opties</w:t>
            </w:r>
          </w:p>
        </w:tc>
        <w:tc>
          <w:tcPr>
            <w:tcW w:w="1173" w:type="pct"/>
            <w:noWrap/>
            <w:hideMark/>
          </w:tcPr>
          <w:p w14:paraId="7CE7BB9B" w14:textId="00890CE8" w:rsidR="00166F43" w:rsidRPr="00E56C17" w:rsidRDefault="00166F43" w:rsidP="001776A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Aansluitkosten</w:t>
            </w:r>
          </w:p>
        </w:tc>
        <w:tc>
          <w:tcPr>
            <w:tcW w:w="960" w:type="pct"/>
            <w:noWrap/>
            <w:hideMark/>
          </w:tcPr>
          <w:p w14:paraId="61152264" w14:textId="716526A7" w:rsidR="00166F43" w:rsidRPr="00E56C17" w:rsidRDefault="001776AB" w:rsidP="001776A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Per maand</w:t>
            </w:r>
          </w:p>
        </w:tc>
        <w:tc>
          <w:tcPr>
            <w:tcW w:w="948" w:type="pct"/>
            <w:noWrap/>
            <w:hideMark/>
          </w:tcPr>
          <w:p w14:paraId="02D5448D" w14:textId="77777777" w:rsidR="00166F43" w:rsidRPr="00E56C17" w:rsidRDefault="00166F43" w:rsidP="001776A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FFFFFF"/>
                <w:sz w:val="18"/>
                <w:szCs w:val="18"/>
                <w:lang w:eastAsia="nl-NL"/>
              </w:rPr>
              <w:t>Tarieven</w:t>
            </w:r>
          </w:p>
        </w:tc>
      </w:tr>
      <w:tr w:rsidR="00E56C17" w:rsidRPr="00E56C17" w14:paraId="2EAF04B5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65AC9FE5" w14:textId="7BB13395" w:rsidR="00166F43" w:rsidRPr="00E56C17" w:rsidRDefault="00166F43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Bellen Wereld</w:t>
            </w:r>
            <w:r w:rsidR="00711EA9" w:rsidRPr="00E56C17">
              <w:rPr>
                <w:rStyle w:val="Voetnootmarkering"/>
                <w:rFonts w:eastAsia="Times New Roman" w:cs="Arial"/>
                <w:color w:val="000000"/>
                <w:sz w:val="18"/>
                <w:szCs w:val="18"/>
                <w:lang w:eastAsia="nl-NL"/>
              </w:rPr>
              <w:footnoteReference w:id="7"/>
            </w:r>
          </w:p>
        </w:tc>
        <w:tc>
          <w:tcPr>
            <w:tcW w:w="1173" w:type="pct"/>
            <w:noWrap/>
            <w:hideMark/>
          </w:tcPr>
          <w:p w14:paraId="2A7F1299" w14:textId="77777777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60" w:type="pct"/>
            <w:noWrap/>
            <w:hideMark/>
          </w:tcPr>
          <w:p w14:paraId="67F93B77" w14:textId="29D50199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77375D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4,13</w:t>
            </w:r>
          </w:p>
        </w:tc>
        <w:tc>
          <w:tcPr>
            <w:tcW w:w="948" w:type="pct"/>
            <w:hideMark/>
          </w:tcPr>
          <w:p w14:paraId="5F6B33CC" w14:textId="4478E6FE" w:rsidR="00166F43" w:rsidRPr="00041434" w:rsidRDefault="00E1350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</w:pPr>
            <w:r w:rsidRPr="00041434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 xml:space="preserve">UNL bellen </w:t>
            </w:r>
            <w:r w:rsidR="00041434" w:rsidRPr="00041434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>vanuit NL naar EU+VS+30 min</w:t>
            </w:r>
          </w:p>
        </w:tc>
      </w:tr>
      <w:tr w:rsidR="001776AB" w:rsidRPr="00E56C17" w14:paraId="6A9344CB" w14:textId="77777777" w:rsidTr="0054009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0B54674D" w14:textId="6C523B18" w:rsidR="00166F43" w:rsidRPr="00E56C17" w:rsidRDefault="00166F43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Internet Wereld</w:t>
            </w:r>
            <w:r w:rsidR="0026504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⁷</w:t>
            </w:r>
          </w:p>
        </w:tc>
        <w:tc>
          <w:tcPr>
            <w:tcW w:w="1173" w:type="pct"/>
            <w:noWrap/>
            <w:hideMark/>
          </w:tcPr>
          <w:p w14:paraId="400BBCC1" w14:textId="77777777" w:rsidR="00166F43" w:rsidRPr="00E56C17" w:rsidRDefault="00166F43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60" w:type="pct"/>
            <w:noWrap/>
            <w:hideMark/>
          </w:tcPr>
          <w:p w14:paraId="1D551268" w14:textId="77777777" w:rsidR="00166F43" w:rsidRPr="00E56C17" w:rsidRDefault="00166F43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€ 22,00</w:t>
            </w:r>
          </w:p>
        </w:tc>
        <w:tc>
          <w:tcPr>
            <w:tcW w:w="948" w:type="pct"/>
            <w:hideMark/>
          </w:tcPr>
          <w:p w14:paraId="63AFCE89" w14:textId="03C07037" w:rsidR="00166F43" w:rsidRPr="00E56C17" w:rsidRDefault="00166F43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>Data zone 2</w:t>
            </w:r>
            <w:r w:rsidR="001776AB" w:rsidRPr="00E56C17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 xml:space="preserve"> en 3</w:t>
            </w:r>
            <w:r w:rsidRPr="00E56C17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>: 2GB</w:t>
            </w:r>
            <w:r w:rsidR="001776AB" w:rsidRPr="00E56C17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 xml:space="preserve"> en </w:t>
            </w:r>
            <w:r w:rsidRPr="00E56C17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>1GB</w:t>
            </w:r>
          </w:p>
        </w:tc>
      </w:tr>
      <w:tr w:rsidR="00E56C17" w:rsidRPr="00E56C17" w14:paraId="52D2FFF6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</w:tcPr>
          <w:p w14:paraId="2EC31695" w14:textId="2C264EA8" w:rsidR="00166F43" w:rsidRPr="00E56C17" w:rsidRDefault="00DA33F2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Bellen EU+VS</w:t>
            </w:r>
            <w:r w:rsidR="00265040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⁶</w:t>
            </w:r>
          </w:p>
        </w:tc>
        <w:tc>
          <w:tcPr>
            <w:tcW w:w="1173" w:type="pct"/>
            <w:noWrap/>
          </w:tcPr>
          <w:p w14:paraId="0D462F1E" w14:textId="1B465710" w:rsidR="00166F43" w:rsidRPr="00E56C17" w:rsidRDefault="00DA33F2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60" w:type="pct"/>
            <w:noWrap/>
            <w:hideMark/>
          </w:tcPr>
          <w:p w14:paraId="588A5555" w14:textId="4D1F052A" w:rsidR="00166F43" w:rsidRPr="00E56C17" w:rsidRDefault="00DA33F2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917FED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1,24</w:t>
            </w:r>
          </w:p>
        </w:tc>
        <w:tc>
          <w:tcPr>
            <w:tcW w:w="948" w:type="pct"/>
            <w:noWrap/>
            <w:hideMark/>
          </w:tcPr>
          <w:p w14:paraId="4DF88A00" w14:textId="059096A6" w:rsidR="00166F43" w:rsidRPr="00917FED" w:rsidRDefault="00917FED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</w:pPr>
            <w:r w:rsidRPr="00917FED">
              <w:rPr>
                <w:rFonts w:eastAsia="Times New Roman" w:cs="Arial"/>
                <w:color w:val="000000"/>
                <w:sz w:val="12"/>
                <w:szCs w:val="12"/>
                <w:lang w:eastAsia="nl-NL"/>
              </w:rPr>
              <w:t>UNL bellen vanuit NL naar EU+VS</w:t>
            </w:r>
          </w:p>
        </w:tc>
      </w:tr>
      <w:tr w:rsidR="00BC0E2B" w:rsidRPr="00E56C17" w14:paraId="24E3E045" w14:textId="77777777" w:rsidTr="0054009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</w:tcPr>
          <w:p w14:paraId="3E63830C" w14:textId="64E116F7" w:rsidR="00BC0E2B" w:rsidRPr="00E56C17" w:rsidRDefault="00BC0E2B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MB-verdeler 1</w:t>
            </w:r>
            <w:r w:rsidRPr="00BC0E2B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nl-NL"/>
              </w:rPr>
              <w:t>e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 sim</w:t>
            </w:r>
          </w:p>
        </w:tc>
        <w:tc>
          <w:tcPr>
            <w:tcW w:w="1173" w:type="pct"/>
            <w:noWrap/>
          </w:tcPr>
          <w:p w14:paraId="0AA7297F" w14:textId="344A650F" w:rsidR="00BC0E2B" w:rsidRPr="00E56C17" w:rsidRDefault="00BC0E2B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60" w:type="pct"/>
            <w:noWrap/>
          </w:tcPr>
          <w:p w14:paraId="49EFA136" w14:textId="070CF116" w:rsidR="00BC0E2B" w:rsidRPr="00E56C17" w:rsidRDefault="00BC0E2B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920FF1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5</w:t>
            </w: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,</w:t>
            </w:r>
            <w:r w:rsidR="00920FF1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948" w:type="pct"/>
            <w:noWrap/>
          </w:tcPr>
          <w:p w14:paraId="090877AD" w14:textId="77777777" w:rsidR="00BC0E2B" w:rsidRPr="00E56C17" w:rsidRDefault="00BC0E2B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1776AB" w:rsidRPr="00E56C17" w14:paraId="4CBE3EC6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03B251AB" w14:textId="77777777" w:rsidR="00166F43" w:rsidRPr="00E56C17" w:rsidRDefault="00166F43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MB-verdeler 2e sim</w:t>
            </w:r>
          </w:p>
        </w:tc>
        <w:tc>
          <w:tcPr>
            <w:tcW w:w="1173" w:type="pct"/>
            <w:noWrap/>
            <w:hideMark/>
          </w:tcPr>
          <w:p w14:paraId="6AF3C3AB" w14:textId="702D44CC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807218"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0,00</w:t>
            </w:r>
          </w:p>
        </w:tc>
        <w:tc>
          <w:tcPr>
            <w:tcW w:w="960" w:type="pct"/>
            <w:noWrap/>
            <w:hideMark/>
          </w:tcPr>
          <w:p w14:paraId="24A659F4" w14:textId="188426F1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920FF1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9</w:t>
            </w: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948" w:type="pct"/>
            <w:noWrap/>
            <w:hideMark/>
          </w:tcPr>
          <w:p w14:paraId="1CD5AF99" w14:textId="5C3094FB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E56C17" w:rsidRPr="00E56C17" w14:paraId="39FE8A83" w14:textId="77777777" w:rsidTr="0054009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397B02A1" w14:textId="77777777" w:rsidR="00166F43" w:rsidRPr="00E56C17" w:rsidRDefault="00166F43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Multisim Smartwatch</w:t>
            </w:r>
          </w:p>
        </w:tc>
        <w:tc>
          <w:tcPr>
            <w:tcW w:w="1173" w:type="pct"/>
            <w:noWrap/>
            <w:hideMark/>
          </w:tcPr>
          <w:p w14:paraId="3F20A604" w14:textId="77777777" w:rsidR="00166F43" w:rsidRPr="00E56C17" w:rsidRDefault="00166F43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60" w:type="pct"/>
            <w:noWrap/>
            <w:hideMark/>
          </w:tcPr>
          <w:p w14:paraId="628DC4E3" w14:textId="77777777" w:rsidR="00166F43" w:rsidRPr="00E56C17" w:rsidRDefault="00166F43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€ 4,13</w:t>
            </w:r>
          </w:p>
        </w:tc>
        <w:tc>
          <w:tcPr>
            <w:tcW w:w="948" w:type="pct"/>
            <w:noWrap/>
            <w:hideMark/>
          </w:tcPr>
          <w:p w14:paraId="73C725B5" w14:textId="4ED04C1B" w:rsidR="00166F43" w:rsidRPr="00E56C17" w:rsidRDefault="00166F43" w:rsidP="001776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1776AB" w:rsidRPr="00E56C17" w14:paraId="7048713C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7514A3DF" w14:textId="77777777" w:rsidR="00166F43" w:rsidRPr="00E56C17" w:rsidRDefault="00166F43" w:rsidP="001776A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bookmarkStart w:id="5" w:name="_Hlk202257363"/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Visual Voicemail</w:t>
            </w:r>
          </w:p>
        </w:tc>
        <w:tc>
          <w:tcPr>
            <w:tcW w:w="1173" w:type="pct"/>
            <w:noWrap/>
            <w:hideMark/>
          </w:tcPr>
          <w:p w14:paraId="33DF8B83" w14:textId="77777777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60" w:type="pct"/>
            <w:noWrap/>
            <w:hideMark/>
          </w:tcPr>
          <w:p w14:paraId="21F7F0D7" w14:textId="77777777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€ 1,64</w:t>
            </w:r>
          </w:p>
        </w:tc>
        <w:tc>
          <w:tcPr>
            <w:tcW w:w="948" w:type="pct"/>
            <w:noWrap/>
            <w:hideMark/>
          </w:tcPr>
          <w:p w14:paraId="3FDF3030" w14:textId="2804895E" w:rsidR="00166F43" w:rsidRPr="00E56C17" w:rsidRDefault="00166F43" w:rsidP="001776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</w:tr>
      <w:bookmarkEnd w:id="5"/>
      <w:tr w:rsidR="00CF264C" w:rsidRPr="00E56C17" w14:paraId="3F4962D7" w14:textId="77777777" w:rsidTr="0054009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</w:tcPr>
          <w:p w14:paraId="2B8BDDD3" w14:textId="339FC097" w:rsidR="00CF264C" w:rsidRPr="00E56C17" w:rsidRDefault="00CF264C" w:rsidP="00CF264C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Altijd Extra Veilig Online</w:t>
            </w:r>
          </w:p>
        </w:tc>
        <w:tc>
          <w:tcPr>
            <w:tcW w:w="1173" w:type="pct"/>
            <w:noWrap/>
          </w:tcPr>
          <w:p w14:paraId="2FC9BB80" w14:textId="14494E71" w:rsidR="00CF264C" w:rsidRPr="00E56C17" w:rsidRDefault="00CF264C" w:rsidP="00CF264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60" w:type="pct"/>
            <w:noWrap/>
          </w:tcPr>
          <w:p w14:paraId="692ADACA" w14:textId="5B53032A" w:rsidR="00CF264C" w:rsidRPr="00E56C17" w:rsidRDefault="00CF264C" w:rsidP="00CF264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€ 1,64</w:t>
            </w:r>
          </w:p>
        </w:tc>
        <w:tc>
          <w:tcPr>
            <w:tcW w:w="948" w:type="pct"/>
            <w:noWrap/>
          </w:tcPr>
          <w:p w14:paraId="2C18678D" w14:textId="77777777" w:rsidR="00CF264C" w:rsidRPr="00E56C17" w:rsidRDefault="00CF264C" w:rsidP="00CF264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CF264C" w:rsidRPr="00E56C17" w14:paraId="76B93445" w14:textId="77777777" w:rsidTr="0054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262CF5CC" w14:textId="77777777" w:rsidR="00CF264C" w:rsidRPr="00E56C17" w:rsidRDefault="00CF264C" w:rsidP="00CF264C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Duo simkaart</w:t>
            </w:r>
          </w:p>
        </w:tc>
        <w:tc>
          <w:tcPr>
            <w:tcW w:w="1173" w:type="pct"/>
            <w:noWrap/>
            <w:hideMark/>
          </w:tcPr>
          <w:p w14:paraId="25DE5546" w14:textId="77777777" w:rsidR="00CF264C" w:rsidRPr="00E56C17" w:rsidRDefault="00CF264C" w:rsidP="00CF264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€ 29,41</w:t>
            </w:r>
          </w:p>
        </w:tc>
        <w:tc>
          <w:tcPr>
            <w:tcW w:w="960" w:type="pct"/>
            <w:noWrap/>
            <w:hideMark/>
          </w:tcPr>
          <w:p w14:paraId="5D7A20D1" w14:textId="77777777" w:rsidR="00CF264C" w:rsidRPr="00E56C17" w:rsidRDefault="00CF264C" w:rsidP="00CF264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E56C17"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  <w:t>€ 0,00</w:t>
            </w:r>
          </w:p>
        </w:tc>
        <w:tc>
          <w:tcPr>
            <w:tcW w:w="948" w:type="pct"/>
            <w:noWrap/>
            <w:hideMark/>
          </w:tcPr>
          <w:p w14:paraId="3149C938" w14:textId="5116A1A8" w:rsidR="00CF264C" w:rsidRPr="00E56C17" w:rsidRDefault="00CF264C" w:rsidP="00CF264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1636FBA3" w14:textId="77777777" w:rsidR="00E56C17" w:rsidRDefault="00E56C17" w:rsidP="0052628D">
      <w:pPr>
        <w:rPr>
          <w:rFonts w:cs="Arial"/>
          <w:sz w:val="16"/>
        </w:rPr>
        <w:sectPr w:rsidR="00E56C17" w:rsidSect="00E56C17">
          <w:headerReference w:type="default" r:id="rId19"/>
          <w:footerReference w:type="default" r:id="rId20"/>
          <w:type w:val="continuous"/>
          <w:pgSz w:w="16838" w:h="11906" w:orient="landscape"/>
          <w:pgMar w:top="1417" w:right="1417" w:bottom="1133" w:left="1417" w:header="708" w:footer="265" w:gutter="0"/>
          <w:cols w:num="2" w:space="708"/>
          <w:titlePg/>
          <w:docGrid w:linePitch="360"/>
        </w:sectPr>
      </w:pPr>
    </w:p>
    <w:p w14:paraId="4007C137" w14:textId="4D438BA3" w:rsidR="005C20FF" w:rsidRPr="00B330EF" w:rsidRDefault="005C20FF" w:rsidP="005D15E5">
      <w:pPr>
        <w:pStyle w:val="Kop1"/>
        <w:numPr>
          <w:ilvl w:val="0"/>
          <w:numId w:val="0"/>
        </w:numPr>
        <w:rPr>
          <w:rFonts w:cs="Arial"/>
        </w:rPr>
      </w:pPr>
      <w:r w:rsidRPr="00B330EF">
        <w:rPr>
          <w:rFonts w:cs="Arial"/>
        </w:rPr>
        <w:t>Overige informatie en voorwaarden</w:t>
      </w:r>
    </w:p>
    <w:p w14:paraId="4FEDCC23" w14:textId="617345E1" w:rsidR="00862AA9" w:rsidRPr="00440617" w:rsidRDefault="005C20FF" w:rsidP="0068316B">
      <w:pPr>
        <w:rPr>
          <w:rStyle w:val="Zwaar"/>
          <w:rFonts w:cs="Arial"/>
          <w:b w:val="0"/>
          <w:bCs w:val="0"/>
          <w:sz w:val="18"/>
          <w:szCs w:val="18"/>
        </w:rPr>
      </w:pPr>
      <w:r w:rsidRPr="00440617">
        <w:rPr>
          <w:rFonts w:cs="Arial"/>
          <w:sz w:val="18"/>
          <w:szCs w:val="18"/>
        </w:rPr>
        <w:t xml:space="preserve">Zet en drukfouten voorbehouden. Ieder jaar </w:t>
      </w:r>
      <w:r w:rsidR="00CD5618" w:rsidRPr="00440617">
        <w:rPr>
          <w:rFonts w:cs="Arial"/>
          <w:sz w:val="18"/>
          <w:szCs w:val="18"/>
        </w:rPr>
        <w:t>wordt</w:t>
      </w:r>
      <w:r w:rsidRPr="00440617">
        <w:rPr>
          <w:rFonts w:cs="Arial"/>
          <w:sz w:val="18"/>
          <w:szCs w:val="18"/>
        </w:rPr>
        <w:t xml:space="preserve"> in januari het maandbedrag van je abonnement (bellen, internetten, sms/mms’en) aangepast als gevolg van inflatie. Deze aanpassing wordt gebaseerd op de stijging van het consumentenprijsindexcijfer van het CBS over het voorafgaande jaar van 1 juli tot en met 30 juni. Als er 3 maanden of minder van de overeenkomst zijn verstreken dan zal er geen inflatiecorrectie plaatsvinden. De Algemene Voorwaarden van </w:t>
      </w:r>
      <w:r w:rsidR="00B9506E" w:rsidRPr="00440617">
        <w:rPr>
          <w:rFonts w:cs="Arial"/>
          <w:sz w:val="18"/>
          <w:szCs w:val="18"/>
        </w:rPr>
        <w:t>Odido</w:t>
      </w:r>
      <w:r w:rsidRPr="00440617">
        <w:rPr>
          <w:rFonts w:cs="Arial"/>
          <w:sz w:val="18"/>
          <w:szCs w:val="18"/>
        </w:rPr>
        <w:t xml:space="preserve"> Netherlands B.V. Zakelijk zijn van toepassing op </w:t>
      </w:r>
      <w:r w:rsidR="004D7312" w:rsidRPr="00440617">
        <w:rPr>
          <w:rFonts w:cs="Arial"/>
          <w:sz w:val="18"/>
          <w:szCs w:val="18"/>
        </w:rPr>
        <w:t>de</w:t>
      </w:r>
      <w:r w:rsidRPr="00440617">
        <w:rPr>
          <w:rFonts w:cs="Arial"/>
          <w:sz w:val="18"/>
          <w:szCs w:val="18"/>
        </w:rPr>
        <w:t xml:space="preserve"> </w:t>
      </w:r>
      <w:r w:rsidR="00F1480F" w:rsidRPr="00440617">
        <w:rPr>
          <w:rFonts w:cs="Arial"/>
          <w:sz w:val="18"/>
          <w:szCs w:val="18"/>
        </w:rPr>
        <w:t xml:space="preserve">Hello Business op Maat </w:t>
      </w:r>
      <w:r w:rsidRPr="00440617">
        <w:rPr>
          <w:rFonts w:cs="Arial"/>
          <w:sz w:val="18"/>
          <w:szCs w:val="18"/>
        </w:rPr>
        <w:t xml:space="preserve">diensten. De actuele versie van deze Algemene Voorwaarden zijn </w:t>
      </w:r>
      <w:hyperlink r:id="rId21" w:history="1">
        <w:r w:rsidR="00E27005" w:rsidRPr="00440617">
          <w:rPr>
            <w:rStyle w:val="Hyperlink"/>
            <w:rFonts w:cs="Arial"/>
            <w:sz w:val="18"/>
            <w:szCs w:val="18"/>
          </w:rPr>
          <w:t>hier</w:t>
        </w:r>
      </w:hyperlink>
      <w:r w:rsidR="00FD107E" w:rsidRPr="00440617">
        <w:rPr>
          <w:rFonts w:cs="Arial"/>
          <w:sz w:val="18"/>
          <w:szCs w:val="18"/>
        </w:rPr>
        <w:t xml:space="preserve"> </w:t>
      </w:r>
      <w:r w:rsidRPr="00440617">
        <w:rPr>
          <w:rFonts w:cs="Arial"/>
          <w:sz w:val="18"/>
          <w:szCs w:val="18"/>
        </w:rPr>
        <w:t xml:space="preserve">te vinden. </w:t>
      </w:r>
    </w:p>
    <w:sectPr w:rsidR="00862AA9" w:rsidRPr="00440617" w:rsidSect="001E6DDF">
      <w:type w:val="continuous"/>
      <w:pgSz w:w="16838" w:h="11906" w:orient="landscape"/>
      <w:pgMar w:top="1417" w:right="1417" w:bottom="1133" w:left="1417" w:header="708" w:footer="2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72543" w14:textId="77777777" w:rsidR="00426042" w:rsidRDefault="00426042" w:rsidP="00862AA9">
      <w:pPr>
        <w:spacing w:after="0"/>
      </w:pPr>
      <w:r>
        <w:separator/>
      </w:r>
    </w:p>
  </w:endnote>
  <w:endnote w:type="continuationSeparator" w:id="0">
    <w:p w14:paraId="62E8B994" w14:textId="77777777" w:rsidR="00426042" w:rsidRDefault="00426042" w:rsidP="00862AA9">
      <w:pPr>
        <w:spacing w:after="0"/>
      </w:pPr>
      <w:r>
        <w:continuationSeparator/>
      </w:r>
    </w:p>
  </w:endnote>
  <w:endnote w:type="continuationNotice" w:id="1">
    <w:p w14:paraId="2EE4820E" w14:textId="77777777" w:rsidR="00426042" w:rsidRDefault="0042604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venir Book"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9B4A" w14:textId="77777777" w:rsidR="00F123A3" w:rsidRDefault="00F123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D6DE1" w14:textId="77777777" w:rsidR="00F123A3" w:rsidRDefault="00F123A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4CF5A" w14:textId="77777777" w:rsidR="00F123A3" w:rsidRDefault="00F123A3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8872E" w14:textId="77777777" w:rsidR="00862AA9" w:rsidRPr="00862AA9" w:rsidRDefault="00862AA9" w:rsidP="00CD43CE">
    <w:pPr>
      <w:pStyle w:val="Voettekst"/>
      <w:tabs>
        <w:tab w:val="clear" w:pos="4536"/>
        <w:tab w:val="center" w:pos="3294"/>
      </w:tabs>
      <w:spacing w:before="60"/>
      <w:rPr>
        <w:rFonts w:cs="Arial"/>
        <w:sz w:val="10"/>
        <w:szCs w:val="10"/>
        <w:lang w:val="en-US"/>
      </w:rPr>
    </w:pPr>
  </w:p>
  <w:p w14:paraId="6D26C19B" w14:textId="77777777" w:rsidR="001C670E" w:rsidRDefault="001C67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6706D" w14:textId="77777777" w:rsidR="00426042" w:rsidRDefault="00426042" w:rsidP="00862AA9">
      <w:pPr>
        <w:spacing w:after="0"/>
      </w:pPr>
      <w:r>
        <w:separator/>
      </w:r>
    </w:p>
  </w:footnote>
  <w:footnote w:type="continuationSeparator" w:id="0">
    <w:p w14:paraId="3093B834" w14:textId="77777777" w:rsidR="00426042" w:rsidRDefault="00426042" w:rsidP="00862AA9">
      <w:pPr>
        <w:spacing w:after="0"/>
      </w:pPr>
      <w:r>
        <w:continuationSeparator/>
      </w:r>
    </w:p>
  </w:footnote>
  <w:footnote w:type="continuationNotice" w:id="1">
    <w:p w14:paraId="7C0D8C87" w14:textId="77777777" w:rsidR="00426042" w:rsidRDefault="00426042">
      <w:pPr>
        <w:spacing w:after="0"/>
      </w:pPr>
    </w:p>
  </w:footnote>
  <w:footnote w:id="2">
    <w:p w14:paraId="075E53F4" w14:textId="6941763D" w:rsidR="004234D1" w:rsidRPr="00EB00C0" w:rsidRDefault="004234D1" w:rsidP="00EB00C0">
      <w:pPr>
        <w:pStyle w:val="Voettekst"/>
        <w:rPr>
          <w:sz w:val="16"/>
          <w:szCs w:val="16"/>
        </w:rPr>
      </w:pPr>
      <w:r w:rsidRPr="00EB00C0">
        <w:rPr>
          <w:rStyle w:val="Voetnootmarkering"/>
          <w:sz w:val="16"/>
          <w:szCs w:val="16"/>
        </w:rPr>
        <w:footnoteRef/>
      </w:r>
      <w:r w:rsidRPr="00EB00C0">
        <w:rPr>
          <w:sz w:val="16"/>
          <w:szCs w:val="16"/>
        </w:rPr>
        <w:t xml:space="preserve"> Onbeperkt in Nederland en de Europese Unie</w:t>
      </w:r>
      <w:r>
        <w:rPr>
          <w:sz w:val="16"/>
          <w:szCs w:val="16"/>
        </w:rPr>
        <w:t xml:space="preserve"> naar Nederland en binnen deze landen. Bellen naar het buitenland valt buiten de bundel.</w:t>
      </w:r>
    </w:p>
  </w:footnote>
  <w:footnote w:id="3">
    <w:p w14:paraId="5A8AD22B" w14:textId="77777777" w:rsidR="00425B4A" w:rsidRPr="00EB00C0" w:rsidRDefault="00425B4A" w:rsidP="00C14E76">
      <w:pPr>
        <w:pStyle w:val="Voettekst"/>
        <w:rPr>
          <w:rFonts w:cs="Arial"/>
          <w:sz w:val="16"/>
          <w:szCs w:val="16"/>
        </w:rPr>
      </w:pPr>
      <w:r w:rsidRPr="00EB00C0">
        <w:rPr>
          <w:rStyle w:val="Voetnootmarkering"/>
          <w:sz w:val="16"/>
          <w:szCs w:val="16"/>
        </w:rPr>
        <w:footnoteRef/>
      </w:r>
      <w:r w:rsidRPr="00EB00C0">
        <w:rPr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In</w:t>
      </w:r>
      <w:r w:rsidRPr="00EB00C0">
        <w:rPr>
          <w:rFonts w:cs="Arial"/>
          <w:sz w:val="16"/>
          <w:szCs w:val="16"/>
        </w:rPr>
        <w:t xml:space="preserve"> Nederland </w:t>
      </w:r>
      <w:r>
        <w:rPr>
          <w:rFonts w:cs="Arial"/>
          <w:sz w:val="16"/>
          <w:szCs w:val="16"/>
        </w:rPr>
        <w:t xml:space="preserve">start je </w:t>
      </w:r>
      <w:r w:rsidRPr="00EB00C0">
        <w:rPr>
          <w:rFonts w:cs="Arial"/>
          <w:sz w:val="16"/>
          <w:szCs w:val="16"/>
        </w:rPr>
        <w:t xml:space="preserve">elke dag met 20 GB, vervolgens </w:t>
      </w:r>
      <w:r>
        <w:rPr>
          <w:rFonts w:cs="Arial"/>
          <w:sz w:val="16"/>
          <w:szCs w:val="16"/>
        </w:rPr>
        <w:t xml:space="preserve">kun je </w:t>
      </w:r>
      <w:r w:rsidRPr="00EB00C0">
        <w:rPr>
          <w:rFonts w:cs="Arial"/>
          <w:sz w:val="16"/>
          <w:szCs w:val="16"/>
        </w:rPr>
        <w:t xml:space="preserve">kosteloos de 2GB-aanvuller activeren. De 20 GB per dag en de GB-aanvullers zijn maximaal een dag geldig. Je ontvangt een waarschuwings-sms bij het verbruiken van 80% van je data én bij het volledig verbruiken van je data. Na het bereiken van de limiet van je data wordt de internetverbinding tijdelijk verbroken. </w:t>
      </w:r>
    </w:p>
  </w:footnote>
  <w:footnote w:id="4">
    <w:p w14:paraId="4F268725" w14:textId="77777777" w:rsidR="002E779C" w:rsidRDefault="002E779C" w:rsidP="002E779C">
      <w:pPr>
        <w:pStyle w:val="Voettekst"/>
      </w:pPr>
      <w:r w:rsidRPr="00EB00C0">
        <w:rPr>
          <w:rStyle w:val="Voetnootmarkering"/>
          <w:sz w:val="16"/>
          <w:szCs w:val="16"/>
        </w:rPr>
        <w:footnoteRef/>
      </w:r>
      <w:r w:rsidRPr="00EB00C0">
        <w:rPr>
          <w:sz w:val="16"/>
          <w:szCs w:val="16"/>
        </w:rPr>
        <w:t xml:space="preserve"> Onbeperkt in Nederland, Europese Unie, Turkije, Verenigde Staten en Zwitserland</w:t>
      </w:r>
      <w:r>
        <w:rPr>
          <w:sz w:val="16"/>
          <w:szCs w:val="16"/>
        </w:rPr>
        <w:t xml:space="preserve"> naar Nederland en binnen deze landen. Bellen naar het buitenland (anders dan Nederland) valt buiten de bundel.</w:t>
      </w:r>
    </w:p>
  </w:footnote>
  <w:footnote w:id="5">
    <w:p w14:paraId="1324F145" w14:textId="1618DCC4" w:rsidR="004234D1" w:rsidRPr="006A51E1" w:rsidRDefault="004234D1" w:rsidP="004234D1">
      <w:pPr>
        <w:pStyle w:val="Voettekst"/>
        <w:rPr>
          <w:rFonts w:cs="Arial"/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>
        <w:rPr>
          <w:rFonts w:cs="Arial"/>
          <w:sz w:val="16"/>
          <w:szCs w:val="16"/>
        </w:rPr>
        <w:t>In</w:t>
      </w:r>
      <w:r w:rsidRPr="00EB00C0">
        <w:rPr>
          <w:rFonts w:cs="Arial"/>
          <w:sz w:val="16"/>
          <w:szCs w:val="16"/>
        </w:rPr>
        <w:t xml:space="preserve"> Nederland </w:t>
      </w:r>
      <w:r>
        <w:rPr>
          <w:rFonts w:cs="Arial"/>
          <w:sz w:val="16"/>
          <w:szCs w:val="16"/>
        </w:rPr>
        <w:t xml:space="preserve">start je </w:t>
      </w:r>
      <w:r w:rsidRPr="00EB00C0">
        <w:rPr>
          <w:rFonts w:cs="Arial"/>
          <w:sz w:val="16"/>
          <w:szCs w:val="16"/>
        </w:rPr>
        <w:t xml:space="preserve">elke dag met 20 GB, vervolgens </w:t>
      </w:r>
      <w:r>
        <w:rPr>
          <w:rFonts w:cs="Arial"/>
          <w:sz w:val="16"/>
          <w:szCs w:val="16"/>
        </w:rPr>
        <w:t xml:space="preserve">kun je </w:t>
      </w:r>
      <w:r w:rsidRPr="00EB00C0">
        <w:rPr>
          <w:rFonts w:cs="Arial"/>
          <w:sz w:val="16"/>
          <w:szCs w:val="16"/>
        </w:rPr>
        <w:t xml:space="preserve">kosteloos de 2GB-aanvuller activeren. De 20 GB per dag en de GB-aanvullers zijn maximaal een dag geldig. Je ontvangt een waarschuwings-sms bij het verbruiken van 80% van je data én bij het volledig verbruiken van je data. Na het bereiken van de limiet van je data wordt de internetverbinding tijdelijk verbroken. </w:t>
      </w:r>
    </w:p>
  </w:footnote>
  <w:footnote w:id="6">
    <w:p w14:paraId="1FBA3F66" w14:textId="5E91B0C2" w:rsidR="00E56C17" w:rsidRDefault="00E56C17" w:rsidP="00E56C17">
      <w:pPr>
        <w:pStyle w:val="Voettekst"/>
        <w:rPr>
          <w:sz w:val="16"/>
          <w:szCs w:val="16"/>
        </w:rPr>
      </w:pPr>
      <w:r w:rsidRPr="00E56C17">
        <w:rPr>
          <w:rStyle w:val="Voetnootmarkering"/>
          <w:sz w:val="16"/>
          <w:szCs w:val="16"/>
        </w:rPr>
        <w:footnoteRef/>
      </w:r>
      <w:r w:rsidRPr="00E56C17">
        <w:rPr>
          <w:sz w:val="16"/>
          <w:szCs w:val="16"/>
        </w:rPr>
        <w:t xml:space="preserve"> GB-aanvullers zijn geldig tot het einde van de factuurmaand. Je kan meerdere GB-aanvullers per maand aanschaffen. Je ontvangt een waarschuwings-sms bij 80% en bij het volledig verbruiken van jouw GB-aanvuller.</w:t>
      </w:r>
    </w:p>
    <w:p w14:paraId="40214D78" w14:textId="64985A45" w:rsidR="00265040" w:rsidRPr="00E56C17" w:rsidRDefault="007165D8" w:rsidP="00E56C17">
      <w:pPr>
        <w:pStyle w:val="Voetteks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⁶</w:t>
      </w:r>
      <w:r w:rsidR="00951BC2">
        <w:rPr>
          <w:rFonts w:cs="Arial"/>
          <w:sz w:val="16"/>
          <w:szCs w:val="16"/>
        </w:rPr>
        <w:t>Bellen Wereld en B</w:t>
      </w:r>
      <w:r w:rsidR="002C6EA5">
        <w:rPr>
          <w:rFonts w:cs="Arial"/>
          <w:sz w:val="16"/>
          <w:szCs w:val="16"/>
        </w:rPr>
        <w:t>e</w:t>
      </w:r>
      <w:r w:rsidR="00951BC2">
        <w:rPr>
          <w:rFonts w:cs="Arial"/>
          <w:sz w:val="16"/>
          <w:szCs w:val="16"/>
        </w:rPr>
        <w:t>llen EU+VS: Maandelijks</w:t>
      </w:r>
      <w:r w:rsidR="006F51E4">
        <w:rPr>
          <w:rFonts w:cs="Arial"/>
          <w:sz w:val="16"/>
          <w:szCs w:val="16"/>
        </w:rPr>
        <w:t xml:space="preserve"> te (de)activeren, minimale looptijd</w:t>
      </w:r>
      <w:r w:rsidR="00AA18E7">
        <w:rPr>
          <w:rFonts w:cs="Arial"/>
          <w:sz w:val="16"/>
          <w:szCs w:val="16"/>
        </w:rPr>
        <w:t xml:space="preserve"> 1 maand en een opzegtermijn van 1 maand.</w:t>
      </w:r>
    </w:p>
  </w:footnote>
  <w:footnote w:id="7">
    <w:p w14:paraId="5814CFB7" w14:textId="47BCA82E" w:rsidR="00711EA9" w:rsidRPr="00E56C17" w:rsidRDefault="007165D8" w:rsidP="00E56C17">
      <w:pPr>
        <w:pStyle w:val="Voetteks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⁷</w:t>
      </w:r>
      <w:r w:rsidR="00711EA9" w:rsidRPr="00E56C17">
        <w:rPr>
          <w:rFonts w:cs="Arial"/>
          <w:sz w:val="16"/>
          <w:szCs w:val="16"/>
        </w:rPr>
        <w:t xml:space="preserve">Internet Wereld: Gelijk aan minimale duur van je abonnement. </w:t>
      </w:r>
      <w:r w:rsidR="004B7F8E">
        <w:rPr>
          <w:rFonts w:cs="Arial"/>
          <w:sz w:val="16"/>
          <w:szCs w:val="16"/>
        </w:rPr>
        <w:t xml:space="preserve">Het </w:t>
      </w:r>
      <w:r w:rsidR="000C1AF7">
        <w:rPr>
          <w:rFonts w:cs="Arial"/>
          <w:sz w:val="16"/>
          <w:szCs w:val="16"/>
        </w:rPr>
        <w:t>internettegoed is 1 maand houdbaar</w:t>
      </w:r>
      <w:r w:rsidR="00711EA9" w:rsidRPr="00E56C17">
        <w:rPr>
          <w:rFonts w:cs="Arial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22BE" w14:textId="77777777" w:rsidR="00F123A3" w:rsidRDefault="00F123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2EB1" w14:textId="77777777" w:rsidR="00F123A3" w:rsidRDefault="00F123A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0236" w14:textId="77777777" w:rsidR="00F123A3" w:rsidRDefault="00F123A3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68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81"/>
    </w:tblGrid>
    <w:tr w:rsidR="00166BAC" w14:paraId="194B6BB1" w14:textId="77777777" w:rsidTr="000D4DAE">
      <w:tc>
        <w:tcPr>
          <w:tcW w:w="8681" w:type="dxa"/>
        </w:tcPr>
        <w:p w14:paraId="50C7BA85" w14:textId="77777777" w:rsidR="00166BAC" w:rsidRDefault="00166BAC" w:rsidP="00166BAC">
          <w:pPr>
            <w:pStyle w:val="Koptekst"/>
            <w:spacing w:before="240"/>
            <w:rPr>
              <w:rFonts w:cs="Arial"/>
            </w:rPr>
          </w:pPr>
        </w:p>
      </w:tc>
    </w:tr>
  </w:tbl>
  <w:p w14:paraId="7D6F23F0" w14:textId="77777777" w:rsidR="00166BAC" w:rsidRDefault="00166BAC" w:rsidP="00166BAC">
    <w:pPr>
      <w:pStyle w:val="TableSmall"/>
    </w:pPr>
    <w:r>
      <w:rPr>
        <w:noProof/>
      </w:rPr>
      <w:drawing>
        <wp:inline distT="0" distB="0" distL="0" distR="0" wp14:anchorId="23031DDE" wp14:editId="3E6781A7">
          <wp:extent cx="1079500" cy="240665"/>
          <wp:effectExtent l="0" t="0" r="6350" b="698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240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C2A8B2" w14:textId="77777777" w:rsidR="00166BAC" w:rsidRDefault="00166B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16E"/>
    <w:multiLevelType w:val="hybridMultilevel"/>
    <w:tmpl w:val="9EB621D2"/>
    <w:lvl w:ilvl="0" w:tplc="C924FF0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/>
        <w:bCs/>
        <w:i w:val="0"/>
        <w:color w:val="FFC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F69"/>
    <w:multiLevelType w:val="multilevel"/>
    <w:tmpl w:val="2C0E9464"/>
    <w:lvl w:ilvl="0">
      <w:start w:val="1"/>
      <w:numFmt w:val="decimal"/>
      <w:lvlText w:val="%1."/>
      <w:lvlJc w:val="left"/>
      <w:pPr>
        <w:ind w:left="432" w:hanging="432"/>
      </w:pPr>
      <w:rPr>
        <w:rFonts w:ascii="Barlow" w:eastAsiaTheme="majorEastAsia" w:hAnsi="Barlow" w:cstheme="majorBidi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BF54B96"/>
    <w:multiLevelType w:val="hybridMultilevel"/>
    <w:tmpl w:val="D700C962"/>
    <w:lvl w:ilvl="0" w:tplc="C924FF0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/>
        <w:bCs/>
        <w:i w:val="0"/>
        <w:color w:val="FFC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17AE3"/>
    <w:multiLevelType w:val="hybridMultilevel"/>
    <w:tmpl w:val="6FAA6206"/>
    <w:lvl w:ilvl="0" w:tplc="A92212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FFC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B2A49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3503E12"/>
    <w:multiLevelType w:val="hybridMultilevel"/>
    <w:tmpl w:val="58485D52"/>
    <w:lvl w:ilvl="0" w:tplc="22AA3346">
      <w:start w:val="4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472C390F"/>
    <w:multiLevelType w:val="hybridMultilevel"/>
    <w:tmpl w:val="46C697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FFC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924BD"/>
    <w:multiLevelType w:val="hybridMultilevel"/>
    <w:tmpl w:val="4170F1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FFC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62DB7"/>
    <w:multiLevelType w:val="hybridMultilevel"/>
    <w:tmpl w:val="F3D021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6D5498"/>
    <w:multiLevelType w:val="hybridMultilevel"/>
    <w:tmpl w:val="1780CEC2"/>
    <w:lvl w:ilvl="0" w:tplc="C924FF0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/>
        <w:bCs/>
        <w:i w:val="0"/>
        <w:color w:val="FFC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91B5D"/>
    <w:multiLevelType w:val="hybridMultilevel"/>
    <w:tmpl w:val="ED928188"/>
    <w:lvl w:ilvl="0" w:tplc="C924FF0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84C89"/>
    <w:multiLevelType w:val="multilevel"/>
    <w:tmpl w:val="C374EA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0A036E4"/>
    <w:multiLevelType w:val="hybridMultilevel"/>
    <w:tmpl w:val="6A8275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239DB"/>
    <w:multiLevelType w:val="hybridMultilevel"/>
    <w:tmpl w:val="77A692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812F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B1B1F"/>
    <w:multiLevelType w:val="hybridMultilevel"/>
    <w:tmpl w:val="008083D6"/>
    <w:lvl w:ilvl="0" w:tplc="EA962606">
      <w:start w:val="2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7CAD47D3"/>
    <w:multiLevelType w:val="hybridMultilevel"/>
    <w:tmpl w:val="7938C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481713">
    <w:abstractNumId w:val="1"/>
  </w:num>
  <w:num w:numId="2" w16cid:durableId="1164051063">
    <w:abstractNumId w:val="13"/>
  </w:num>
  <w:num w:numId="3" w16cid:durableId="1242372015">
    <w:abstractNumId w:val="3"/>
  </w:num>
  <w:num w:numId="4" w16cid:durableId="489910125">
    <w:abstractNumId w:val="0"/>
  </w:num>
  <w:num w:numId="5" w16cid:durableId="2057006526">
    <w:abstractNumId w:val="2"/>
  </w:num>
  <w:num w:numId="6" w16cid:durableId="495918027">
    <w:abstractNumId w:val="7"/>
  </w:num>
  <w:num w:numId="7" w16cid:durableId="110829850">
    <w:abstractNumId w:val="6"/>
  </w:num>
  <w:num w:numId="8" w16cid:durableId="1021784045">
    <w:abstractNumId w:val="9"/>
  </w:num>
  <w:num w:numId="9" w16cid:durableId="2047829064">
    <w:abstractNumId w:val="10"/>
  </w:num>
  <w:num w:numId="10" w16cid:durableId="1738093234">
    <w:abstractNumId w:val="4"/>
  </w:num>
  <w:num w:numId="11" w16cid:durableId="7417545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6634047">
    <w:abstractNumId w:val="11"/>
  </w:num>
  <w:num w:numId="13" w16cid:durableId="908811780">
    <w:abstractNumId w:val="15"/>
  </w:num>
  <w:num w:numId="14" w16cid:durableId="920600275">
    <w:abstractNumId w:val="14"/>
  </w:num>
  <w:num w:numId="15" w16cid:durableId="215239380">
    <w:abstractNumId w:val="5"/>
  </w:num>
  <w:num w:numId="16" w16cid:durableId="1556893306">
    <w:abstractNumId w:val="12"/>
  </w:num>
  <w:num w:numId="17" w16cid:durableId="107361551">
    <w:abstractNumId w:val="8"/>
  </w:num>
  <w:num w:numId="18" w16cid:durableId="1534465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13"/>
    <w:rsid w:val="00001E7C"/>
    <w:rsid w:val="00002958"/>
    <w:rsid w:val="000041D9"/>
    <w:rsid w:val="0000432C"/>
    <w:rsid w:val="000063F7"/>
    <w:rsid w:val="000073E1"/>
    <w:rsid w:val="00010F50"/>
    <w:rsid w:val="00012BAC"/>
    <w:rsid w:val="000141DD"/>
    <w:rsid w:val="000150F7"/>
    <w:rsid w:val="00015EBB"/>
    <w:rsid w:val="00017479"/>
    <w:rsid w:val="0002217F"/>
    <w:rsid w:val="0002329A"/>
    <w:rsid w:val="0002617E"/>
    <w:rsid w:val="000315E1"/>
    <w:rsid w:val="00031B52"/>
    <w:rsid w:val="00036AC3"/>
    <w:rsid w:val="000409BD"/>
    <w:rsid w:val="00041434"/>
    <w:rsid w:val="0004206B"/>
    <w:rsid w:val="0004574A"/>
    <w:rsid w:val="00055CCF"/>
    <w:rsid w:val="00061E1F"/>
    <w:rsid w:val="00062FDA"/>
    <w:rsid w:val="00070477"/>
    <w:rsid w:val="00070EF3"/>
    <w:rsid w:val="000848BB"/>
    <w:rsid w:val="00085514"/>
    <w:rsid w:val="00087690"/>
    <w:rsid w:val="000879B2"/>
    <w:rsid w:val="000916A0"/>
    <w:rsid w:val="00094775"/>
    <w:rsid w:val="00095488"/>
    <w:rsid w:val="00095823"/>
    <w:rsid w:val="000B7BD4"/>
    <w:rsid w:val="000C1AF7"/>
    <w:rsid w:val="000C4BC9"/>
    <w:rsid w:val="000C54FF"/>
    <w:rsid w:val="000C5DD6"/>
    <w:rsid w:val="000D1CD9"/>
    <w:rsid w:val="000D1DD1"/>
    <w:rsid w:val="000D2690"/>
    <w:rsid w:val="000D4DAE"/>
    <w:rsid w:val="000E4E9A"/>
    <w:rsid w:val="000F2900"/>
    <w:rsid w:val="00100185"/>
    <w:rsid w:val="00102CCA"/>
    <w:rsid w:val="0010377E"/>
    <w:rsid w:val="00103FDF"/>
    <w:rsid w:val="001058BC"/>
    <w:rsid w:val="001104AA"/>
    <w:rsid w:val="00113FE6"/>
    <w:rsid w:val="00115CD8"/>
    <w:rsid w:val="001206B9"/>
    <w:rsid w:val="001211ED"/>
    <w:rsid w:val="00123858"/>
    <w:rsid w:val="001244FB"/>
    <w:rsid w:val="001368D8"/>
    <w:rsid w:val="00136DBC"/>
    <w:rsid w:val="00141E46"/>
    <w:rsid w:val="0014281D"/>
    <w:rsid w:val="00142A88"/>
    <w:rsid w:val="00151FA3"/>
    <w:rsid w:val="00152A43"/>
    <w:rsid w:val="00152F97"/>
    <w:rsid w:val="00156313"/>
    <w:rsid w:val="00157646"/>
    <w:rsid w:val="00164660"/>
    <w:rsid w:val="00166BAC"/>
    <w:rsid w:val="00166F43"/>
    <w:rsid w:val="00174BC5"/>
    <w:rsid w:val="001776AB"/>
    <w:rsid w:val="00177E50"/>
    <w:rsid w:val="001840E6"/>
    <w:rsid w:val="00184757"/>
    <w:rsid w:val="00187033"/>
    <w:rsid w:val="00187BB7"/>
    <w:rsid w:val="0019004C"/>
    <w:rsid w:val="0019306B"/>
    <w:rsid w:val="001950BB"/>
    <w:rsid w:val="001956D1"/>
    <w:rsid w:val="001A1C6F"/>
    <w:rsid w:val="001A697D"/>
    <w:rsid w:val="001B1257"/>
    <w:rsid w:val="001B3908"/>
    <w:rsid w:val="001B41D7"/>
    <w:rsid w:val="001B4432"/>
    <w:rsid w:val="001B4999"/>
    <w:rsid w:val="001B6115"/>
    <w:rsid w:val="001B7763"/>
    <w:rsid w:val="001C334E"/>
    <w:rsid w:val="001C42A4"/>
    <w:rsid w:val="001C670E"/>
    <w:rsid w:val="001D7D2E"/>
    <w:rsid w:val="001E0C10"/>
    <w:rsid w:val="001E1EBA"/>
    <w:rsid w:val="001E3201"/>
    <w:rsid w:val="001E6DDF"/>
    <w:rsid w:val="001E6E5F"/>
    <w:rsid w:val="001E722C"/>
    <w:rsid w:val="001E742D"/>
    <w:rsid w:val="001E7EBE"/>
    <w:rsid w:val="001F022A"/>
    <w:rsid w:val="001F05DD"/>
    <w:rsid w:val="001F118F"/>
    <w:rsid w:val="001F2FAB"/>
    <w:rsid w:val="001F54C6"/>
    <w:rsid w:val="00201240"/>
    <w:rsid w:val="00202FB5"/>
    <w:rsid w:val="00203703"/>
    <w:rsid w:val="002039F9"/>
    <w:rsid w:val="00203EB8"/>
    <w:rsid w:val="00204D3A"/>
    <w:rsid w:val="00205DE4"/>
    <w:rsid w:val="00210860"/>
    <w:rsid w:val="00211D87"/>
    <w:rsid w:val="00211FA5"/>
    <w:rsid w:val="002129EC"/>
    <w:rsid w:val="00215C5A"/>
    <w:rsid w:val="002178CB"/>
    <w:rsid w:val="00223E04"/>
    <w:rsid w:val="00241AE1"/>
    <w:rsid w:val="00247FF8"/>
    <w:rsid w:val="0025032B"/>
    <w:rsid w:val="00253BCB"/>
    <w:rsid w:val="00261136"/>
    <w:rsid w:val="00263304"/>
    <w:rsid w:val="00265040"/>
    <w:rsid w:val="002656AA"/>
    <w:rsid w:val="00267246"/>
    <w:rsid w:val="00275D7B"/>
    <w:rsid w:val="0027640A"/>
    <w:rsid w:val="002770F3"/>
    <w:rsid w:val="0027726A"/>
    <w:rsid w:val="00280A77"/>
    <w:rsid w:val="00284325"/>
    <w:rsid w:val="00284F5E"/>
    <w:rsid w:val="002851F8"/>
    <w:rsid w:val="00286FE4"/>
    <w:rsid w:val="00287E16"/>
    <w:rsid w:val="0029209E"/>
    <w:rsid w:val="0029719B"/>
    <w:rsid w:val="002B6B26"/>
    <w:rsid w:val="002C2212"/>
    <w:rsid w:val="002C5517"/>
    <w:rsid w:val="002C6EA5"/>
    <w:rsid w:val="002D2D8B"/>
    <w:rsid w:val="002D630F"/>
    <w:rsid w:val="002D6BF8"/>
    <w:rsid w:val="002D7C39"/>
    <w:rsid w:val="002E63B8"/>
    <w:rsid w:val="002E779C"/>
    <w:rsid w:val="002F0558"/>
    <w:rsid w:val="002F6D65"/>
    <w:rsid w:val="002F78B4"/>
    <w:rsid w:val="00300A09"/>
    <w:rsid w:val="003051B5"/>
    <w:rsid w:val="00305792"/>
    <w:rsid w:val="00312294"/>
    <w:rsid w:val="00315309"/>
    <w:rsid w:val="003167BB"/>
    <w:rsid w:val="003213BC"/>
    <w:rsid w:val="00322A1D"/>
    <w:rsid w:val="00323689"/>
    <w:rsid w:val="00331029"/>
    <w:rsid w:val="00332F87"/>
    <w:rsid w:val="00342565"/>
    <w:rsid w:val="00344FBC"/>
    <w:rsid w:val="0035212E"/>
    <w:rsid w:val="003531A4"/>
    <w:rsid w:val="003548B4"/>
    <w:rsid w:val="003552D3"/>
    <w:rsid w:val="00357E03"/>
    <w:rsid w:val="00357FCE"/>
    <w:rsid w:val="00361FA5"/>
    <w:rsid w:val="0036502E"/>
    <w:rsid w:val="00367D38"/>
    <w:rsid w:val="00371105"/>
    <w:rsid w:val="00373A4E"/>
    <w:rsid w:val="003764AE"/>
    <w:rsid w:val="00377983"/>
    <w:rsid w:val="00377AA0"/>
    <w:rsid w:val="00380C1E"/>
    <w:rsid w:val="003829F6"/>
    <w:rsid w:val="00384BE8"/>
    <w:rsid w:val="00391162"/>
    <w:rsid w:val="00393AC9"/>
    <w:rsid w:val="0039441A"/>
    <w:rsid w:val="003949F8"/>
    <w:rsid w:val="00394A4D"/>
    <w:rsid w:val="00394F3D"/>
    <w:rsid w:val="003A14A6"/>
    <w:rsid w:val="003A2BE8"/>
    <w:rsid w:val="003A4463"/>
    <w:rsid w:val="003A6DE6"/>
    <w:rsid w:val="003B05D5"/>
    <w:rsid w:val="003B0899"/>
    <w:rsid w:val="003B0E20"/>
    <w:rsid w:val="003B2EA9"/>
    <w:rsid w:val="003B50E3"/>
    <w:rsid w:val="003B7836"/>
    <w:rsid w:val="003B7FDC"/>
    <w:rsid w:val="003C0D60"/>
    <w:rsid w:val="003C53DD"/>
    <w:rsid w:val="003C56DA"/>
    <w:rsid w:val="003D0BB6"/>
    <w:rsid w:val="003D16A3"/>
    <w:rsid w:val="003D2CD6"/>
    <w:rsid w:val="003D3435"/>
    <w:rsid w:val="003E269D"/>
    <w:rsid w:val="003E510F"/>
    <w:rsid w:val="003E7107"/>
    <w:rsid w:val="004062EF"/>
    <w:rsid w:val="00415244"/>
    <w:rsid w:val="00420146"/>
    <w:rsid w:val="004234D1"/>
    <w:rsid w:val="00423DE4"/>
    <w:rsid w:val="0042519C"/>
    <w:rsid w:val="00425B4A"/>
    <w:rsid w:val="00426042"/>
    <w:rsid w:val="004271C8"/>
    <w:rsid w:val="004316CD"/>
    <w:rsid w:val="0043204A"/>
    <w:rsid w:val="00434C98"/>
    <w:rsid w:val="00434F27"/>
    <w:rsid w:val="00440617"/>
    <w:rsid w:val="004421C5"/>
    <w:rsid w:val="0044264E"/>
    <w:rsid w:val="004436B3"/>
    <w:rsid w:val="00450243"/>
    <w:rsid w:val="00450F91"/>
    <w:rsid w:val="00451211"/>
    <w:rsid w:val="00451A68"/>
    <w:rsid w:val="00452B60"/>
    <w:rsid w:val="00453652"/>
    <w:rsid w:val="0045418A"/>
    <w:rsid w:val="00454870"/>
    <w:rsid w:val="0045594C"/>
    <w:rsid w:val="00456C9F"/>
    <w:rsid w:val="0045704C"/>
    <w:rsid w:val="004614EB"/>
    <w:rsid w:val="004647EB"/>
    <w:rsid w:val="0046582A"/>
    <w:rsid w:val="0047156B"/>
    <w:rsid w:val="0048028A"/>
    <w:rsid w:val="00482190"/>
    <w:rsid w:val="00484791"/>
    <w:rsid w:val="00486263"/>
    <w:rsid w:val="0048645F"/>
    <w:rsid w:val="00490A0F"/>
    <w:rsid w:val="00491425"/>
    <w:rsid w:val="004914E5"/>
    <w:rsid w:val="004927E6"/>
    <w:rsid w:val="004944DA"/>
    <w:rsid w:val="00495082"/>
    <w:rsid w:val="00495A70"/>
    <w:rsid w:val="00495D0D"/>
    <w:rsid w:val="00496C1A"/>
    <w:rsid w:val="004A73CC"/>
    <w:rsid w:val="004B0E95"/>
    <w:rsid w:val="004B3816"/>
    <w:rsid w:val="004B58C7"/>
    <w:rsid w:val="004B7E18"/>
    <w:rsid w:val="004B7F8E"/>
    <w:rsid w:val="004C2AC9"/>
    <w:rsid w:val="004C2CAA"/>
    <w:rsid w:val="004C6052"/>
    <w:rsid w:val="004C6BEC"/>
    <w:rsid w:val="004C6DA2"/>
    <w:rsid w:val="004D49B1"/>
    <w:rsid w:val="004D72DE"/>
    <w:rsid w:val="004D7312"/>
    <w:rsid w:val="004E287C"/>
    <w:rsid w:val="004E29D1"/>
    <w:rsid w:val="004E2F21"/>
    <w:rsid w:val="004F0367"/>
    <w:rsid w:val="004F2590"/>
    <w:rsid w:val="004F6B8D"/>
    <w:rsid w:val="004F79E4"/>
    <w:rsid w:val="00502DC8"/>
    <w:rsid w:val="005032ED"/>
    <w:rsid w:val="00503C43"/>
    <w:rsid w:val="0050596B"/>
    <w:rsid w:val="00505D90"/>
    <w:rsid w:val="00510822"/>
    <w:rsid w:val="00515A05"/>
    <w:rsid w:val="00520147"/>
    <w:rsid w:val="0052628D"/>
    <w:rsid w:val="005301E9"/>
    <w:rsid w:val="0053395D"/>
    <w:rsid w:val="005360B0"/>
    <w:rsid w:val="0054009E"/>
    <w:rsid w:val="00540F15"/>
    <w:rsid w:val="00543C46"/>
    <w:rsid w:val="00543E00"/>
    <w:rsid w:val="005441B3"/>
    <w:rsid w:val="0054642F"/>
    <w:rsid w:val="00553ADE"/>
    <w:rsid w:val="005542EA"/>
    <w:rsid w:val="0055490D"/>
    <w:rsid w:val="00561B4A"/>
    <w:rsid w:val="0056375E"/>
    <w:rsid w:val="00563776"/>
    <w:rsid w:val="0056675F"/>
    <w:rsid w:val="0057015D"/>
    <w:rsid w:val="005702FD"/>
    <w:rsid w:val="00571A9B"/>
    <w:rsid w:val="00571C80"/>
    <w:rsid w:val="0057626B"/>
    <w:rsid w:val="00580380"/>
    <w:rsid w:val="00582419"/>
    <w:rsid w:val="005877A6"/>
    <w:rsid w:val="005936AD"/>
    <w:rsid w:val="005948FA"/>
    <w:rsid w:val="00594FF5"/>
    <w:rsid w:val="00595325"/>
    <w:rsid w:val="0059653A"/>
    <w:rsid w:val="005A0AAB"/>
    <w:rsid w:val="005A0FE5"/>
    <w:rsid w:val="005A7A12"/>
    <w:rsid w:val="005B2081"/>
    <w:rsid w:val="005B506F"/>
    <w:rsid w:val="005B615A"/>
    <w:rsid w:val="005C205E"/>
    <w:rsid w:val="005C20FF"/>
    <w:rsid w:val="005C2894"/>
    <w:rsid w:val="005C6420"/>
    <w:rsid w:val="005C645C"/>
    <w:rsid w:val="005D15E5"/>
    <w:rsid w:val="005D43E2"/>
    <w:rsid w:val="005E4A2A"/>
    <w:rsid w:val="005E5392"/>
    <w:rsid w:val="005E6EEC"/>
    <w:rsid w:val="005E7D93"/>
    <w:rsid w:val="005F2F12"/>
    <w:rsid w:val="005F33E6"/>
    <w:rsid w:val="005F5882"/>
    <w:rsid w:val="005F76A0"/>
    <w:rsid w:val="00600E4F"/>
    <w:rsid w:val="006020DC"/>
    <w:rsid w:val="00602F57"/>
    <w:rsid w:val="00603FD6"/>
    <w:rsid w:val="00605715"/>
    <w:rsid w:val="00607A9E"/>
    <w:rsid w:val="00611F31"/>
    <w:rsid w:val="0061495A"/>
    <w:rsid w:val="006459F0"/>
    <w:rsid w:val="00650E01"/>
    <w:rsid w:val="00660322"/>
    <w:rsid w:val="006606AD"/>
    <w:rsid w:val="00665755"/>
    <w:rsid w:val="00665D18"/>
    <w:rsid w:val="00665FEC"/>
    <w:rsid w:val="00666A10"/>
    <w:rsid w:val="00671738"/>
    <w:rsid w:val="006729E0"/>
    <w:rsid w:val="006730ED"/>
    <w:rsid w:val="00674D5F"/>
    <w:rsid w:val="006803FB"/>
    <w:rsid w:val="006822CA"/>
    <w:rsid w:val="0068316B"/>
    <w:rsid w:val="00686831"/>
    <w:rsid w:val="00691405"/>
    <w:rsid w:val="00692271"/>
    <w:rsid w:val="006938E0"/>
    <w:rsid w:val="006A08E1"/>
    <w:rsid w:val="006A0C39"/>
    <w:rsid w:val="006A0E2A"/>
    <w:rsid w:val="006A16C8"/>
    <w:rsid w:val="006A3FF8"/>
    <w:rsid w:val="006A458D"/>
    <w:rsid w:val="006A51E1"/>
    <w:rsid w:val="006A783B"/>
    <w:rsid w:val="006A79EA"/>
    <w:rsid w:val="006B032E"/>
    <w:rsid w:val="006B41FB"/>
    <w:rsid w:val="006B48F5"/>
    <w:rsid w:val="006B49B4"/>
    <w:rsid w:val="006B5681"/>
    <w:rsid w:val="006D29D6"/>
    <w:rsid w:val="006D6BE4"/>
    <w:rsid w:val="006D7D0B"/>
    <w:rsid w:val="006E04A3"/>
    <w:rsid w:val="006E04C3"/>
    <w:rsid w:val="006E0C96"/>
    <w:rsid w:val="006E1A40"/>
    <w:rsid w:val="006E55F4"/>
    <w:rsid w:val="006F51E4"/>
    <w:rsid w:val="0070398F"/>
    <w:rsid w:val="00711914"/>
    <w:rsid w:val="00711EA9"/>
    <w:rsid w:val="00713F47"/>
    <w:rsid w:val="007165D8"/>
    <w:rsid w:val="00717B30"/>
    <w:rsid w:val="007226F3"/>
    <w:rsid w:val="0072282C"/>
    <w:rsid w:val="00722E23"/>
    <w:rsid w:val="00730C01"/>
    <w:rsid w:val="007328B6"/>
    <w:rsid w:val="00734402"/>
    <w:rsid w:val="0074673F"/>
    <w:rsid w:val="00750708"/>
    <w:rsid w:val="00753888"/>
    <w:rsid w:val="007541C5"/>
    <w:rsid w:val="00754EE6"/>
    <w:rsid w:val="00755E56"/>
    <w:rsid w:val="007576DE"/>
    <w:rsid w:val="00761056"/>
    <w:rsid w:val="0077371A"/>
    <w:rsid w:val="0077375D"/>
    <w:rsid w:val="00780C24"/>
    <w:rsid w:val="00782A84"/>
    <w:rsid w:val="00783FE7"/>
    <w:rsid w:val="007958C7"/>
    <w:rsid w:val="0079683D"/>
    <w:rsid w:val="007A08DB"/>
    <w:rsid w:val="007A1F46"/>
    <w:rsid w:val="007A2FAD"/>
    <w:rsid w:val="007A3424"/>
    <w:rsid w:val="007A7728"/>
    <w:rsid w:val="007B0023"/>
    <w:rsid w:val="007B0724"/>
    <w:rsid w:val="007B147A"/>
    <w:rsid w:val="007B6466"/>
    <w:rsid w:val="007C0107"/>
    <w:rsid w:val="007C2A4D"/>
    <w:rsid w:val="007C3709"/>
    <w:rsid w:val="007C49C0"/>
    <w:rsid w:val="007C49F5"/>
    <w:rsid w:val="007C5B9E"/>
    <w:rsid w:val="007C63B5"/>
    <w:rsid w:val="007E558C"/>
    <w:rsid w:val="00800E0D"/>
    <w:rsid w:val="00803313"/>
    <w:rsid w:val="00805CBC"/>
    <w:rsid w:val="00807218"/>
    <w:rsid w:val="008140B2"/>
    <w:rsid w:val="00815A92"/>
    <w:rsid w:val="00815BBF"/>
    <w:rsid w:val="008213DC"/>
    <w:rsid w:val="008235B6"/>
    <w:rsid w:val="00824245"/>
    <w:rsid w:val="008255FE"/>
    <w:rsid w:val="0083206B"/>
    <w:rsid w:val="00834441"/>
    <w:rsid w:val="00834499"/>
    <w:rsid w:val="0083466E"/>
    <w:rsid w:val="00841904"/>
    <w:rsid w:val="008427B7"/>
    <w:rsid w:val="008427C0"/>
    <w:rsid w:val="00845C90"/>
    <w:rsid w:val="0085148E"/>
    <w:rsid w:val="008534B9"/>
    <w:rsid w:val="00856CC6"/>
    <w:rsid w:val="0085796B"/>
    <w:rsid w:val="00862AA9"/>
    <w:rsid w:val="008630CB"/>
    <w:rsid w:val="008653FF"/>
    <w:rsid w:val="00867623"/>
    <w:rsid w:val="00867744"/>
    <w:rsid w:val="00871526"/>
    <w:rsid w:val="00871D81"/>
    <w:rsid w:val="0087386C"/>
    <w:rsid w:val="00873A0F"/>
    <w:rsid w:val="008750D8"/>
    <w:rsid w:val="0087706F"/>
    <w:rsid w:val="0087788B"/>
    <w:rsid w:val="00882235"/>
    <w:rsid w:val="00885664"/>
    <w:rsid w:val="008879ED"/>
    <w:rsid w:val="00887BF3"/>
    <w:rsid w:val="008907A9"/>
    <w:rsid w:val="00893AF0"/>
    <w:rsid w:val="00895880"/>
    <w:rsid w:val="008A3661"/>
    <w:rsid w:val="008A692A"/>
    <w:rsid w:val="008B2650"/>
    <w:rsid w:val="008B6C4F"/>
    <w:rsid w:val="008B6DD7"/>
    <w:rsid w:val="008C0D60"/>
    <w:rsid w:val="008C3265"/>
    <w:rsid w:val="008C6AB5"/>
    <w:rsid w:val="008D0AD3"/>
    <w:rsid w:val="008D25CD"/>
    <w:rsid w:val="008D2734"/>
    <w:rsid w:val="008D3743"/>
    <w:rsid w:val="008D3B1D"/>
    <w:rsid w:val="008D48BF"/>
    <w:rsid w:val="008D7C24"/>
    <w:rsid w:val="008E0EED"/>
    <w:rsid w:val="008E32F4"/>
    <w:rsid w:val="008E350D"/>
    <w:rsid w:val="008E686D"/>
    <w:rsid w:val="008F1DC2"/>
    <w:rsid w:val="008F2B3F"/>
    <w:rsid w:val="008F4982"/>
    <w:rsid w:val="00900411"/>
    <w:rsid w:val="00900474"/>
    <w:rsid w:val="00901371"/>
    <w:rsid w:val="0090381F"/>
    <w:rsid w:val="0090617D"/>
    <w:rsid w:val="009076CB"/>
    <w:rsid w:val="00907766"/>
    <w:rsid w:val="00912C0A"/>
    <w:rsid w:val="00916886"/>
    <w:rsid w:val="00917FED"/>
    <w:rsid w:val="00920FF1"/>
    <w:rsid w:val="00921E1F"/>
    <w:rsid w:val="00922188"/>
    <w:rsid w:val="009312B3"/>
    <w:rsid w:val="009327D3"/>
    <w:rsid w:val="00934849"/>
    <w:rsid w:val="00935C8D"/>
    <w:rsid w:val="00936728"/>
    <w:rsid w:val="00936B9A"/>
    <w:rsid w:val="00943069"/>
    <w:rsid w:val="009439E2"/>
    <w:rsid w:val="00944AFB"/>
    <w:rsid w:val="00945B09"/>
    <w:rsid w:val="009479AC"/>
    <w:rsid w:val="00951BC2"/>
    <w:rsid w:val="00956A69"/>
    <w:rsid w:val="009640FA"/>
    <w:rsid w:val="009669FE"/>
    <w:rsid w:val="009679BA"/>
    <w:rsid w:val="00967EFB"/>
    <w:rsid w:val="0097098B"/>
    <w:rsid w:val="009712AA"/>
    <w:rsid w:val="00981897"/>
    <w:rsid w:val="009819A4"/>
    <w:rsid w:val="00982219"/>
    <w:rsid w:val="00987288"/>
    <w:rsid w:val="00987A2B"/>
    <w:rsid w:val="00987B0D"/>
    <w:rsid w:val="009904C9"/>
    <w:rsid w:val="00992277"/>
    <w:rsid w:val="009A412D"/>
    <w:rsid w:val="009A54FD"/>
    <w:rsid w:val="009B4308"/>
    <w:rsid w:val="009B479D"/>
    <w:rsid w:val="009B55A6"/>
    <w:rsid w:val="009B7969"/>
    <w:rsid w:val="009C1229"/>
    <w:rsid w:val="009C5C6B"/>
    <w:rsid w:val="009C73B1"/>
    <w:rsid w:val="009D2574"/>
    <w:rsid w:val="009D552A"/>
    <w:rsid w:val="009D661E"/>
    <w:rsid w:val="009D73F1"/>
    <w:rsid w:val="009E045B"/>
    <w:rsid w:val="009E0600"/>
    <w:rsid w:val="009E3CFD"/>
    <w:rsid w:val="009E6B5B"/>
    <w:rsid w:val="009E6FB9"/>
    <w:rsid w:val="009E7596"/>
    <w:rsid w:val="009F09AD"/>
    <w:rsid w:val="009F0EE0"/>
    <w:rsid w:val="009F17CE"/>
    <w:rsid w:val="009F1937"/>
    <w:rsid w:val="009F5B70"/>
    <w:rsid w:val="009F61A5"/>
    <w:rsid w:val="009F66AB"/>
    <w:rsid w:val="009F7686"/>
    <w:rsid w:val="009F7A9F"/>
    <w:rsid w:val="00A03B2D"/>
    <w:rsid w:val="00A07759"/>
    <w:rsid w:val="00A10052"/>
    <w:rsid w:val="00A129B9"/>
    <w:rsid w:val="00A15899"/>
    <w:rsid w:val="00A20590"/>
    <w:rsid w:val="00A2068F"/>
    <w:rsid w:val="00A208D4"/>
    <w:rsid w:val="00A21A87"/>
    <w:rsid w:val="00A22321"/>
    <w:rsid w:val="00A23896"/>
    <w:rsid w:val="00A26CC0"/>
    <w:rsid w:val="00A330F3"/>
    <w:rsid w:val="00A34D87"/>
    <w:rsid w:val="00A4261D"/>
    <w:rsid w:val="00A42CE8"/>
    <w:rsid w:val="00A43C87"/>
    <w:rsid w:val="00A46FD6"/>
    <w:rsid w:val="00A524C6"/>
    <w:rsid w:val="00A529BC"/>
    <w:rsid w:val="00A53846"/>
    <w:rsid w:val="00A556F7"/>
    <w:rsid w:val="00A60DCA"/>
    <w:rsid w:val="00A61678"/>
    <w:rsid w:val="00A63716"/>
    <w:rsid w:val="00A66BA9"/>
    <w:rsid w:val="00A73983"/>
    <w:rsid w:val="00A751A8"/>
    <w:rsid w:val="00A77BA2"/>
    <w:rsid w:val="00A77D8E"/>
    <w:rsid w:val="00A811B1"/>
    <w:rsid w:val="00A83B48"/>
    <w:rsid w:val="00A84374"/>
    <w:rsid w:val="00A8511A"/>
    <w:rsid w:val="00A86860"/>
    <w:rsid w:val="00A90613"/>
    <w:rsid w:val="00A911DD"/>
    <w:rsid w:val="00A9307E"/>
    <w:rsid w:val="00A968DA"/>
    <w:rsid w:val="00A970B5"/>
    <w:rsid w:val="00AA18E7"/>
    <w:rsid w:val="00AA2219"/>
    <w:rsid w:val="00AA3312"/>
    <w:rsid w:val="00AA7650"/>
    <w:rsid w:val="00AA7C2E"/>
    <w:rsid w:val="00AB260B"/>
    <w:rsid w:val="00AC2AD8"/>
    <w:rsid w:val="00AC348B"/>
    <w:rsid w:val="00AC3B54"/>
    <w:rsid w:val="00AC7105"/>
    <w:rsid w:val="00AD1C48"/>
    <w:rsid w:val="00AD1FCD"/>
    <w:rsid w:val="00AD21E3"/>
    <w:rsid w:val="00AD42E6"/>
    <w:rsid w:val="00AD5D39"/>
    <w:rsid w:val="00AE35EC"/>
    <w:rsid w:val="00AE4D59"/>
    <w:rsid w:val="00AE4FB3"/>
    <w:rsid w:val="00AE65E2"/>
    <w:rsid w:val="00AE7C0C"/>
    <w:rsid w:val="00AF2479"/>
    <w:rsid w:val="00AF5389"/>
    <w:rsid w:val="00AF790B"/>
    <w:rsid w:val="00B02ECE"/>
    <w:rsid w:val="00B10ADB"/>
    <w:rsid w:val="00B1209F"/>
    <w:rsid w:val="00B13DA5"/>
    <w:rsid w:val="00B153D4"/>
    <w:rsid w:val="00B168EC"/>
    <w:rsid w:val="00B23076"/>
    <w:rsid w:val="00B2510D"/>
    <w:rsid w:val="00B26154"/>
    <w:rsid w:val="00B270DD"/>
    <w:rsid w:val="00B330EF"/>
    <w:rsid w:val="00B338A6"/>
    <w:rsid w:val="00B3406A"/>
    <w:rsid w:val="00B34425"/>
    <w:rsid w:val="00B35A9A"/>
    <w:rsid w:val="00B53F4C"/>
    <w:rsid w:val="00B56DD7"/>
    <w:rsid w:val="00B578DA"/>
    <w:rsid w:val="00B64796"/>
    <w:rsid w:val="00B67519"/>
    <w:rsid w:val="00B73388"/>
    <w:rsid w:val="00B74257"/>
    <w:rsid w:val="00B748B5"/>
    <w:rsid w:val="00B763B1"/>
    <w:rsid w:val="00B80591"/>
    <w:rsid w:val="00B82C41"/>
    <w:rsid w:val="00B83D98"/>
    <w:rsid w:val="00B9009B"/>
    <w:rsid w:val="00B9506E"/>
    <w:rsid w:val="00BA00F7"/>
    <w:rsid w:val="00BA4B86"/>
    <w:rsid w:val="00BA6113"/>
    <w:rsid w:val="00BB00FA"/>
    <w:rsid w:val="00BB0E7D"/>
    <w:rsid w:val="00BB1749"/>
    <w:rsid w:val="00BB5A40"/>
    <w:rsid w:val="00BB6F77"/>
    <w:rsid w:val="00BC0E2B"/>
    <w:rsid w:val="00BC0F5D"/>
    <w:rsid w:val="00BC1E20"/>
    <w:rsid w:val="00BC3FED"/>
    <w:rsid w:val="00BC5734"/>
    <w:rsid w:val="00BC7AC1"/>
    <w:rsid w:val="00BD36C1"/>
    <w:rsid w:val="00BD4967"/>
    <w:rsid w:val="00BE0476"/>
    <w:rsid w:val="00BF7B1E"/>
    <w:rsid w:val="00C14E76"/>
    <w:rsid w:val="00C15B72"/>
    <w:rsid w:val="00C22CFD"/>
    <w:rsid w:val="00C26D75"/>
    <w:rsid w:val="00C3162B"/>
    <w:rsid w:val="00C33509"/>
    <w:rsid w:val="00C4054F"/>
    <w:rsid w:val="00C4446E"/>
    <w:rsid w:val="00C44F24"/>
    <w:rsid w:val="00C460B8"/>
    <w:rsid w:val="00C47F3E"/>
    <w:rsid w:val="00C514F1"/>
    <w:rsid w:val="00C51C69"/>
    <w:rsid w:val="00C521B6"/>
    <w:rsid w:val="00C5230F"/>
    <w:rsid w:val="00C523DB"/>
    <w:rsid w:val="00C53222"/>
    <w:rsid w:val="00C53742"/>
    <w:rsid w:val="00C54775"/>
    <w:rsid w:val="00C60CBD"/>
    <w:rsid w:val="00C64621"/>
    <w:rsid w:val="00C65A3D"/>
    <w:rsid w:val="00C679C3"/>
    <w:rsid w:val="00C70403"/>
    <w:rsid w:val="00C723F3"/>
    <w:rsid w:val="00C751B6"/>
    <w:rsid w:val="00C77B54"/>
    <w:rsid w:val="00C800AC"/>
    <w:rsid w:val="00C81928"/>
    <w:rsid w:val="00C81B5A"/>
    <w:rsid w:val="00C82CC2"/>
    <w:rsid w:val="00C965B7"/>
    <w:rsid w:val="00C96F47"/>
    <w:rsid w:val="00CA21B0"/>
    <w:rsid w:val="00CA30EA"/>
    <w:rsid w:val="00CA4C9C"/>
    <w:rsid w:val="00CA6B32"/>
    <w:rsid w:val="00CA755D"/>
    <w:rsid w:val="00CB0844"/>
    <w:rsid w:val="00CB08B6"/>
    <w:rsid w:val="00CB0BAB"/>
    <w:rsid w:val="00CB3EAB"/>
    <w:rsid w:val="00CB502B"/>
    <w:rsid w:val="00CB643C"/>
    <w:rsid w:val="00CC370B"/>
    <w:rsid w:val="00CC3A66"/>
    <w:rsid w:val="00CC6344"/>
    <w:rsid w:val="00CC6D73"/>
    <w:rsid w:val="00CC6FF7"/>
    <w:rsid w:val="00CD1172"/>
    <w:rsid w:val="00CD3714"/>
    <w:rsid w:val="00CD3A3C"/>
    <w:rsid w:val="00CD43CE"/>
    <w:rsid w:val="00CD4409"/>
    <w:rsid w:val="00CD5618"/>
    <w:rsid w:val="00CE2244"/>
    <w:rsid w:val="00CE248B"/>
    <w:rsid w:val="00CF264C"/>
    <w:rsid w:val="00CF75BD"/>
    <w:rsid w:val="00CF7DD7"/>
    <w:rsid w:val="00D029E0"/>
    <w:rsid w:val="00D041DA"/>
    <w:rsid w:val="00D04508"/>
    <w:rsid w:val="00D04B7E"/>
    <w:rsid w:val="00D07419"/>
    <w:rsid w:val="00D10F91"/>
    <w:rsid w:val="00D13CF8"/>
    <w:rsid w:val="00D17FE0"/>
    <w:rsid w:val="00D21F20"/>
    <w:rsid w:val="00D223FD"/>
    <w:rsid w:val="00D24815"/>
    <w:rsid w:val="00D33204"/>
    <w:rsid w:val="00D34120"/>
    <w:rsid w:val="00D372E8"/>
    <w:rsid w:val="00D40F22"/>
    <w:rsid w:val="00D42F67"/>
    <w:rsid w:val="00D46E1C"/>
    <w:rsid w:val="00D52A59"/>
    <w:rsid w:val="00D54FF3"/>
    <w:rsid w:val="00D55576"/>
    <w:rsid w:val="00D6152A"/>
    <w:rsid w:val="00D668F3"/>
    <w:rsid w:val="00D66B92"/>
    <w:rsid w:val="00D673AB"/>
    <w:rsid w:val="00D70E0A"/>
    <w:rsid w:val="00D73670"/>
    <w:rsid w:val="00D73BB2"/>
    <w:rsid w:val="00D7471B"/>
    <w:rsid w:val="00D74E74"/>
    <w:rsid w:val="00D810DB"/>
    <w:rsid w:val="00D83F00"/>
    <w:rsid w:val="00D86CD3"/>
    <w:rsid w:val="00D8724B"/>
    <w:rsid w:val="00D92710"/>
    <w:rsid w:val="00D92BB4"/>
    <w:rsid w:val="00D965B7"/>
    <w:rsid w:val="00DA224F"/>
    <w:rsid w:val="00DA33F2"/>
    <w:rsid w:val="00DA3C12"/>
    <w:rsid w:val="00DA6CA4"/>
    <w:rsid w:val="00DA6D84"/>
    <w:rsid w:val="00DA7F2F"/>
    <w:rsid w:val="00DB3961"/>
    <w:rsid w:val="00DB64F1"/>
    <w:rsid w:val="00DC00F1"/>
    <w:rsid w:val="00DC17C8"/>
    <w:rsid w:val="00DC2D71"/>
    <w:rsid w:val="00DC3EAD"/>
    <w:rsid w:val="00DC61FF"/>
    <w:rsid w:val="00DC76A3"/>
    <w:rsid w:val="00DD486C"/>
    <w:rsid w:val="00DD79CC"/>
    <w:rsid w:val="00DE4065"/>
    <w:rsid w:val="00DF326C"/>
    <w:rsid w:val="00DF4940"/>
    <w:rsid w:val="00E01E88"/>
    <w:rsid w:val="00E072AD"/>
    <w:rsid w:val="00E1042B"/>
    <w:rsid w:val="00E10F01"/>
    <w:rsid w:val="00E12282"/>
    <w:rsid w:val="00E13503"/>
    <w:rsid w:val="00E2008A"/>
    <w:rsid w:val="00E20CC3"/>
    <w:rsid w:val="00E24208"/>
    <w:rsid w:val="00E254A1"/>
    <w:rsid w:val="00E27005"/>
    <w:rsid w:val="00E306F3"/>
    <w:rsid w:val="00E31A9E"/>
    <w:rsid w:val="00E32DD5"/>
    <w:rsid w:val="00E354EB"/>
    <w:rsid w:val="00E3602D"/>
    <w:rsid w:val="00E3611F"/>
    <w:rsid w:val="00E434EB"/>
    <w:rsid w:val="00E44625"/>
    <w:rsid w:val="00E45F8A"/>
    <w:rsid w:val="00E46849"/>
    <w:rsid w:val="00E46AD8"/>
    <w:rsid w:val="00E548C8"/>
    <w:rsid w:val="00E55A8E"/>
    <w:rsid w:val="00E5658D"/>
    <w:rsid w:val="00E56C17"/>
    <w:rsid w:val="00E56FBB"/>
    <w:rsid w:val="00E60E5A"/>
    <w:rsid w:val="00E63585"/>
    <w:rsid w:val="00E6571C"/>
    <w:rsid w:val="00E704DD"/>
    <w:rsid w:val="00E72765"/>
    <w:rsid w:val="00E72D5F"/>
    <w:rsid w:val="00E80D3D"/>
    <w:rsid w:val="00E837B0"/>
    <w:rsid w:val="00E85B3A"/>
    <w:rsid w:val="00E85FD9"/>
    <w:rsid w:val="00E86FD8"/>
    <w:rsid w:val="00E91075"/>
    <w:rsid w:val="00E93998"/>
    <w:rsid w:val="00EA777F"/>
    <w:rsid w:val="00EB00C0"/>
    <w:rsid w:val="00EB30A9"/>
    <w:rsid w:val="00EB37FE"/>
    <w:rsid w:val="00EB4F23"/>
    <w:rsid w:val="00EB7948"/>
    <w:rsid w:val="00EC0826"/>
    <w:rsid w:val="00EC0CFE"/>
    <w:rsid w:val="00EC5ED6"/>
    <w:rsid w:val="00EC7B5D"/>
    <w:rsid w:val="00ED156E"/>
    <w:rsid w:val="00ED1625"/>
    <w:rsid w:val="00ED47C0"/>
    <w:rsid w:val="00EE0C37"/>
    <w:rsid w:val="00EE1630"/>
    <w:rsid w:val="00EE1F9B"/>
    <w:rsid w:val="00EE3596"/>
    <w:rsid w:val="00EE3C21"/>
    <w:rsid w:val="00EE54FF"/>
    <w:rsid w:val="00EE56A4"/>
    <w:rsid w:val="00EF7A81"/>
    <w:rsid w:val="00F01C2C"/>
    <w:rsid w:val="00F052B0"/>
    <w:rsid w:val="00F06782"/>
    <w:rsid w:val="00F06932"/>
    <w:rsid w:val="00F0793C"/>
    <w:rsid w:val="00F07E22"/>
    <w:rsid w:val="00F105BA"/>
    <w:rsid w:val="00F10C8C"/>
    <w:rsid w:val="00F123A3"/>
    <w:rsid w:val="00F12A47"/>
    <w:rsid w:val="00F13D12"/>
    <w:rsid w:val="00F1480F"/>
    <w:rsid w:val="00F166D6"/>
    <w:rsid w:val="00F306BE"/>
    <w:rsid w:val="00F321D1"/>
    <w:rsid w:val="00F3389E"/>
    <w:rsid w:val="00F34B26"/>
    <w:rsid w:val="00F34B5A"/>
    <w:rsid w:val="00F36345"/>
    <w:rsid w:val="00F43AAB"/>
    <w:rsid w:val="00F44180"/>
    <w:rsid w:val="00F44ECA"/>
    <w:rsid w:val="00F51BE6"/>
    <w:rsid w:val="00F548DE"/>
    <w:rsid w:val="00F60782"/>
    <w:rsid w:val="00F613B9"/>
    <w:rsid w:val="00F66E38"/>
    <w:rsid w:val="00F676EF"/>
    <w:rsid w:val="00F74C81"/>
    <w:rsid w:val="00F74D04"/>
    <w:rsid w:val="00F7690E"/>
    <w:rsid w:val="00F80539"/>
    <w:rsid w:val="00F82022"/>
    <w:rsid w:val="00F92F4F"/>
    <w:rsid w:val="00F95FAB"/>
    <w:rsid w:val="00FA16EF"/>
    <w:rsid w:val="00FA3EAE"/>
    <w:rsid w:val="00FA56B0"/>
    <w:rsid w:val="00FA7091"/>
    <w:rsid w:val="00FA7E92"/>
    <w:rsid w:val="00FB656A"/>
    <w:rsid w:val="00FC0967"/>
    <w:rsid w:val="00FC147A"/>
    <w:rsid w:val="00FC765D"/>
    <w:rsid w:val="00FD07DD"/>
    <w:rsid w:val="00FD107E"/>
    <w:rsid w:val="00FD3913"/>
    <w:rsid w:val="00FD6369"/>
    <w:rsid w:val="00FE15B7"/>
    <w:rsid w:val="00FF069A"/>
    <w:rsid w:val="00FF6023"/>
    <w:rsid w:val="00FF652C"/>
    <w:rsid w:val="10B1F74D"/>
    <w:rsid w:val="25A05F1C"/>
    <w:rsid w:val="34A55D27"/>
    <w:rsid w:val="4362C662"/>
    <w:rsid w:val="4471AB6F"/>
    <w:rsid w:val="4841CC8B"/>
    <w:rsid w:val="4EA26C99"/>
    <w:rsid w:val="55D51991"/>
    <w:rsid w:val="61354A73"/>
    <w:rsid w:val="65C0C440"/>
    <w:rsid w:val="68A50107"/>
    <w:rsid w:val="7341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56284"/>
  <w15:chartTrackingRefBased/>
  <w15:docId w15:val="{534DA524-1771-44F8-80E7-13861F52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3509"/>
    <w:pPr>
      <w:spacing w:after="60"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4436B3"/>
    <w:pPr>
      <w:keepNext/>
      <w:keepLines/>
      <w:numPr>
        <w:numId w:val="10"/>
      </w:numPr>
      <w:pBdr>
        <w:bottom w:val="single" w:sz="2" w:space="1" w:color="6800D2"/>
      </w:pBdr>
      <w:spacing w:before="400" w:after="280"/>
      <w:outlineLvl w:val="0"/>
    </w:pPr>
    <w:rPr>
      <w:rFonts w:eastAsiaTheme="majorEastAsia" w:cstheme="majorBidi"/>
      <w:b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2F57"/>
    <w:pPr>
      <w:keepNext/>
      <w:keepLines/>
      <w:numPr>
        <w:ilvl w:val="1"/>
        <w:numId w:val="10"/>
      </w:numPr>
      <w:spacing w:before="400" w:after="200"/>
      <w:outlineLvl w:val="1"/>
    </w:pPr>
    <w:rPr>
      <w:rFonts w:eastAsiaTheme="majorEastAsia" w:cstheme="majorBidi"/>
      <w:b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2F57"/>
    <w:pPr>
      <w:keepNext/>
      <w:keepLines/>
      <w:numPr>
        <w:ilvl w:val="2"/>
        <w:numId w:val="10"/>
      </w:numPr>
      <w:spacing w:before="360" w:after="240"/>
      <w:outlineLvl w:val="2"/>
    </w:pPr>
    <w:rPr>
      <w:rFonts w:eastAsiaTheme="majorEastAsia" w:cstheme="majorBidi"/>
      <w:b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D1DD1"/>
    <w:pPr>
      <w:numPr>
        <w:ilvl w:val="3"/>
        <w:numId w:val="10"/>
      </w:numPr>
      <w:spacing w:before="360" w:after="120"/>
      <w:outlineLvl w:val="3"/>
    </w:pPr>
    <w:rPr>
      <w:b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62AA9"/>
    <w:pPr>
      <w:keepNext/>
      <w:keepLines/>
      <w:numPr>
        <w:ilvl w:val="4"/>
        <w:numId w:val="10"/>
      </w:numPr>
      <w:spacing w:before="40" w:after="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D1CD9"/>
    <w:pPr>
      <w:keepNext/>
      <w:keepLines/>
      <w:numPr>
        <w:ilvl w:val="5"/>
        <w:numId w:val="10"/>
      </w:numPr>
      <w:spacing w:before="40" w:after="0"/>
      <w:outlineLvl w:val="5"/>
    </w:pPr>
    <w:rPr>
      <w:rFonts w:eastAsiaTheme="majorEastAsia" w:cstheme="majorBidi"/>
      <w:b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62AA9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862AA9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62AA9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36B3"/>
    <w:rPr>
      <w:rFonts w:ascii="Arial" w:eastAsiaTheme="majorEastAsia" w:hAnsi="Arial" w:cstheme="majorBidi"/>
      <w:b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02F57"/>
    <w:rPr>
      <w:rFonts w:ascii="Arial" w:eastAsiaTheme="majorEastAsia" w:hAnsi="Arial" w:cstheme="majorBidi"/>
      <w:b/>
      <w:sz w:val="3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02F57"/>
    <w:rPr>
      <w:rFonts w:ascii="Arial" w:eastAsiaTheme="majorEastAsia" w:hAnsi="Arial" w:cstheme="majorBidi"/>
      <w:b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D1DD1"/>
    <w:rPr>
      <w:rFonts w:ascii="Arial" w:hAnsi="Arial"/>
      <w:b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862AA9"/>
    <w:rPr>
      <w:rFonts w:ascii="Arial" w:eastAsiaTheme="majorEastAsia" w:hAnsi="Arial" w:cstheme="majorBidi"/>
      <w:b/>
    </w:rPr>
  </w:style>
  <w:style w:type="character" w:customStyle="1" w:styleId="Kop6Char">
    <w:name w:val="Kop 6 Char"/>
    <w:basedOn w:val="Standaardalinea-lettertype"/>
    <w:link w:val="Kop6"/>
    <w:uiPriority w:val="9"/>
    <w:rsid w:val="000D1CD9"/>
    <w:rPr>
      <w:rFonts w:ascii="Arial" w:eastAsiaTheme="majorEastAsia" w:hAnsi="Arial" w:cstheme="majorBidi"/>
      <w:b/>
    </w:rPr>
  </w:style>
  <w:style w:type="character" w:customStyle="1" w:styleId="Kop7Char">
    <w:name w:val="Kop 7 Char"/>
    <w:basedOn w:val="Standaardalinea-lettertype"/>
    <w:link w:val="Kop7"/>
    <w:uiPriority w:val="9"/>
    <w:rsid w:val="00862AA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862A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2A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45594C"/>
    <w:pPr>
      <w:spacing w:after="0"/>
      <w:contextualSpacing/>
    </w:pPr>
    <w:rPr>
      <w:rFonts w:eastAsiaTheme="majorEastAsia" w:cstheme="majorBidi"/>
      <w:b/>
      <w:color w:val="6800D2"/>
      <w:spacing w:val="-10"/>
      <w:kern w:val="28"/>
      <w:sz w:val="7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594C"/>
    <w:rPr>
      <w:rFonts w:ascii="Arial" w:eastAsiaTheme="majorEastAsia" w:hAnsi="Arial" w:cstheme="majorBidi"/>
      <w:b/>
      <w:color w:val="6800D2"/>
      <w:spacing w:val="-10"/>
      <w:kern w:val="28"/>
      <w:sz w:val="7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62AA9"/>
    <w:pPr>
      <w:numPr>
        <w:ilvl w:val="1"/>
      </w:numPr>
      <w:spacing w:before="120" w:after="120" w:line="276" w:lineRule="auto"/>
      <w:jc w:val="center"/>
    </w:pPr>
    <w:rPr>
      <w:rFonts w:eastAsiaTheme="minorEastAsia"/>
      <w:color w:val="FFFFFF" w:themeColor="background1"/>
      <w:spacing w:val="15"/>
      <w:sz w:val="5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2AA9"/>
    <w:rPr>
      <w:rFonts w:ascii="Arial" w:eastAsiaTheme="minorEastAsia" w:hAnsi="Arial"/>
      <w:color w:val="FFFFFF" w:themeColor="background1"/>
      <w:spacing w:val="15"/>
      <w:sz w:val="52"/>
    </w:rPr>
  </w:style>
  <w:style w:type="character" w:styleId="Zwaar">
    <w:name w:val="Strong"/>
    <w:basedOn w:val="Standaardalinea-lettertype"/>
    <w:uiPriority w:val="22"/>
    <w:qFormat/>
    <w:rsid w:val="00CD3714"/>
    <w:rPr>
      <w:rFonts w:ascii="Arial" w:hAnsi="Arial"/>
      <w:b/>
      <w:bCs/>
      <w:color w:val="auto"/>
      <w:sz w:val="22"/>
    </w:rPr>
  </w:style>
  <w:style w:type="paragraph" w:styleId="Koptekst">
    <w:name w:val="header"/>
    <w:basedOn w:val="Standaard"/>
    <w:link w:val="KoptekstChar"/>
    <w:uiPriority w:val="99"/>
    <w:unhideWhenUsed/>
    <w:rsid w:val="00862AA9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862AA9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862AA9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2AA9"/>
    <w:rPr>
      <w:rFonts w:ascii="Arial" w:hAnsi="Arial"/>
    </w:rPr>
  </w:style>
  <w:style w:type="table" w:customStyle="1" w:styleId="Tabelraster3">
    <w:name w:val="Tabelraster3"/>
    <w:basedOn w:val="Standaardtabel"/>
    <w:next w:val="Tabelraster"/>
    <w:rsid w:val="00862AA9"/>
    <w:pPr>
      <w:spacing w:after="0" w:line="240" w:lineRule="auto"/>
    </w:pPr>
    <w:rPr>
      <w:rFonts w:ascii="Avenir Book" w:hAnsi="Avenir Book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862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rsid w:val="00862AA9"/>
    <w:pPr>
      <w:spacing w:after="0" w:line="240" w:lineRule="auto"/>
    </w:pPr>
    <w:rPr>
      <w:rFonts w:ascii="Avenir Book" w:hAnsi="Avenir Book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rsid w:val="00862AA9"/>
    <w:pPr>
      <w:spacing w:after="0" w:line="240" w:lineRule="auto"/>
    </w:pPr>
    <w:rPr>
      <w:rFonts w:ascii="Avenir Book" w:hAnsi="Avenir Book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">
    <w:name w:val="Tabelraster6"/>
    <w:basedOn w:val="Standaardtabel"/>
    <w:next w:val="Tabelraster"/>
    <w:rsid w:val="00862AA9"/>
    <w:pPr>
      <w:spacing w:after="0" w:line="240" w:lineRule="auto"/>
    </w:pPr>
    <w:rPr>
      <w:rFonts w:ascii="Avenir Book" w:hAnsi="Avenir Book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CD43CE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rsid w:val="000D1DD1"/>
    <w:pPr>
      <w:pBdr>
        <w:bottom w:val="none" w:sz="0" w:space="0" w:color="auto"/>
      </w:pBdr>
      <w:spacing w:before="240" w:after="0" w:line="259" w:lineRule="auto"/>
      <w:ind w:left="0" w:firstLine="0"/>
      <w:outlineLvl w:val="9"/>
    </w:pPr>
    <w:rPr>
      <w:rFonts w:asciiTheme="majorHAnsi" w:hAnsiTheme="majorHAnsi"/>
      <w:b w:val="0"/>
      <w:color w:val="2F5496" w:themeColor="accent1" w:themeShade="BF"/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16886"/>
    <w:pPr>
      <w:spacing w:before="360" w:after="12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0D1DD1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0D1DD1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0D1DD1"/>
    <w:rPr>
      <w:color w:val="0563C1" w:themeColor="hyperlink"/>
      <w:u w:val="single"/>
    </w:rPr>
  </w:style>
  <w:style w:type="paragraph" w:customStyle="1" w:styleId="TableSmall">
    <w:name w:val="TableSmall"/>
    <w:basedOn w:val="Standaard"/>
    <w:rsid w:val="00166BAC"/>
    <w:pPr>
      <w:spacing w:before="60"/>
    </w:pPr>
    <w:rPr>
      <w:rFonts w:cs="Arial"/>
      <w:color w:val="000000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9E6FB9"/>
    <w:pPr>
      <w:spacing w:after="100"/>
      <w:ind w:left="660"/>
    </w:pPr>
  </w:style>
  <w:style w:type="paragraph" w:styleId="Geenafstand">
    <w:name w:val="No Spacing"/>
    <w:aliases w:val="platte tekst"/>
    <w:uiPriority w:val="1"/>
    <w:qFormat/>
    <w:rsid w:val="00F43AAB"/>
    <w:pPr>
      <w:spacing w:after="0" w:line="240" w:lineRule="auto"/>
    </w:pPr>
    <w:rPr>
      <w:rFonts w:ascii="Arial" w:hAnsi="Ari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D107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D107E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4AFB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AF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4AFB"/>
    <w:rPr>
      <w:vertAlign w:val="superscript"/>
    </w:rPr>
  </w:style>
  <w:style w:type="character" w:styleId="Intensieveverwijzing">
    <w:name w:val="Intense Reference"/>
    <w:basedOn w:val="Standaardalinea-lettertype"/>
    <w:uiPriority w:val="32"/>
    <w:rsid w:val="00184757"/>
    <w:rPr>
      <w:b/>
      <w:bCs/>
      <w:smallCaps/>
      <w:color w:val="4472C4" w:themeColor="accent1"/>
      <w:spacing w:val="5"/>
    </w:rPr>
  </w:style>
  <w:style w:type="character" w:styleId="Subtielebenadrukking">
    <w:name w:val="Subtle Emphasis"/>
    <w:basedOn w:val="Standaardalinea-lettertype"/>
    <w:uiPriority w:val="19"/>
    <w:rsid w:val="00184757"/>
    <w:rPr>
      <w:i/>
      <w:iCs/>
      <w:color w:val="404040" w:themeColor="text1" w:themeTint="BF"/>
    </w:rPr>
  </w:style>
  <w:style w:type="table" w:styleId="Rastertabel4-Accent3">
    <w:name w:val="Grid Table 4 Accent 3"/>
    <w:basedOn w:val="Standaardtabel"/>
    <w:uiPriority w:val="49"/>
    <w:rsid w:val="005D15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3-Accent3">
    <w:name w:val="List Table 3 Accent 3"/>
    <w:basedOn w:val="Standaardtabel"/>
    <w:uiPriority w:val="48"/>
    <w:rsid w:val="005D15E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1licht-Accent3">
    <w:name w:val="List Table 1 Light Accent 3"/>
    <w:basedOn w:val="Standaardtabel"/>
    <w:uiPriority w:val="46"/>
    <w:rsid w:val="0054009E"/>
    <w:pPr>
      <w:spacing w:after="0" w:line="240" w:lineRule="auto"/>
      <w:jc w:val="center"/>
    </w:pPr>
    <w:tblPr>
      <w:tblStyleRowBandSize w:val="1"/>
      <w:tblStyleColBandSize w:val="1"/>
    </w:tblPr>
    <w:tcPr>
      <w:vAlign w:val="center"/>
    </w:tcPr>
    <w:tblStylePr w:type="firstRow">
      <w:pPr>
        <w:jc w:val="center"/>
      </w:pPr>
      <w:rPr>
        <w:b/>
        <w:bCs/>
      </w:rPr>
      <w:tblPr/>
      <w:tcPr>
        <w:shd w:val="clear" w:color="auto" w:fill="6800D2"/>
        <w:vAlign w:val="center"/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pPr>
        <w:jc w:val="left"/>
      </w:pPr>
      <w:rPr>
        <w:b/>
        <w:bCs/>
      </w:rPr>
      <w:tblPr/>
      <w:tcPr>
        <w:vAlign w:val="top"/>
      </w:tc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wCell">
      <w:pPr>
        <w:jc w:val="left"/>
      </w:pPr>
    </w:tblStylePr>
  </w:style>
  <w:style w:type="table" w:styleId="Lijsttabel4-Accent3">
    <w:name w:val="List Table 4 Accent 3"/>
    <w:basedOn w:val="Standaardtabel"/>
    <w:uiPriority w:val="49"/>
    <w:rsid w:val="005D15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800D2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5400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assets.odido.nl/41c1075c39/20230905_algemene_voorwaarden_odido_zakelijk.pdf?cv=1693478943035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mco.vermeulen\OneDrive%20-%20Gamma%20Communications%20Nederland%20B.V\Documents\Gamma%20-%20Formulieren%20KB%20-%20Template%202021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66c2e4-d2bc-4f9a-a1d9-5e1a52e90e4f">
      <Terms xmlns="http://schemas.microsoft.com/office/infopath/2007/PartnerControls"/>
    </lcf76f155ced4ddcb4097134ff3c332f>
    <TaxCatchAll xmlns="aafad25e-7d70-4b13-8b31-08f546727e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FA9E5BD4C3B458EA9DDF388FB1CF1" ma:contentTypeVersion="19" ma:contentTypeDescription="Een nieuw document maken." ma:contentTypeScope="" ma:versionID="bb65ce0730a9e76529a98f3a461548c4">
  <xsd:schema xmlns:xsd="http://www.w3.org/2001/XMLSchema" xmlns:xs="http://www.w3.org/2001/XMLSchema" xmlns:p="http://schemas.microsoft.com/office/2006/metadata/properties" xmlns:ns2="da66c2e4-d2bc-4f9a-a1d9-5e1a52e90e4f" xmlns:ns3="aafad25e-7d70-4b13-8b31-08f546727e86" targetNamespace="http://schemas.microsoft.com/office/2006/metadata/properties" ma:root="true" ma:fieldsID="9d77d2f8d3d12ecdae92cabc69228a30" ns2:_="" ns3:_="">
    <xsd:import namespace="da66c2e4-d2bc-4f9a-a1d9-5e1a52e90e4f"/>
    <xsd:import namespace="aafad25e-7d70-4b13-8b31-08f546727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6c2e4-d2bc-4f9a-a1d9-5e1a52e90e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9923766-f916-4646-858b-1e41bba97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ad25e-7d70-4b13-8b31-08f546727e8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4295698-5045-4cf2-8bca-72890f9d1852}" ma:internalName="TaxCatchAll" ma:showField="CatchAllData" ma:web="aafad25e-7d70-4b13-8b31-08f546727e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54A12-DC76-49A7-A6E0-D766149A57E3}">
  <ds:schemaRefs>
    <ds:schemaRef ds:uri="http://schemas.microsoft.com/office/2006/metadata/properties"/>
    <ds:schemaRef ds:uri="http://schemas.microsoft.com/office/infopath/2007/PartnerControls"/>
    <ds:schemaRef ds:uri="da66c2e4-d2bc-4f9a-a1d9-5e1a52e90e4f"/>
    <ds:schemaRef ds:uri="aafad25e-7d70-4b13-8b31-08f546727e86"/>
  </ds:schemaRefs>
</ds:datastoreItem>
</file>

<file path=customXml/itemProps2.xml><?xml version="1.0" encoding="utf-8"?>
<ds:datastoreItem xmlns:ds="http://schemas.openxmlformats.org/officeDocument/2006/customXml" ds:itemID="{7705BF3C-238E-49C9-BE26-796E06F4BA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9A04C0-4EA2-449B-A8A9-7B2C8960A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6c2e4-d2bc-4f9a-a1d9-5e1a52e90e4f"/>
    <ds:schemaRef ds:uri="aafad25e-7d70-4b13-8b31-08f546727e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7A655A-E666-4D55-93FB-27351D40F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Gamma - Formulieren KB - Template 2021</Template>
  <TotalTime>36</TotalTime>
  <Pages>5</Pages>
  <Words>796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Links>
    <vt:vector size="6" baseType="variant">
      <vt:variant>
        <vt:i4>3932213</vt:i4>
      </vt:variant>
      <vt:variant>
        <vt:i4>48</vt:i4>
      </vt:variant>
      <vt:variant>
        <vt:i4>0</vt:i4>
      </vt:variant>
      <vt:variant>
        <vt:i4>5</vt:i4>
      </vt:variant>
      <vt:variant>
        <vt:lpwstr>https://assets.odido.nl/41c1075c39/20230905_algemene_voorwaarden_odido_zakelijk.pdf?cv=1693478943035.pdf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Vermeulen</dc:creator>
  <cp:keywords/>
  <dc:description/>
  <cp:lastModifiedBy>Remco Vermeulen</cp:lastModifiedBy>
  <cp:revision>36</cp:revision>
  <cp:lastPrinted>2026-05-20T16:57:00Z</cp:lastPrinted>
  <dcterms:created xsi:type="dcterms:W3CDTF">2026-07-29T09:24:00Z</dcterms:created>
  <dcterms:modified xsi:type="dcterms:W3CDTF">2026-08-05T06:59:00Z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0x010100756FA9E5BD4C3B458EA9DDF388FB1CF1</vt:lpwstr>
  </property>
  <property fmtid="{D5CDD505-2E9C-101B-9397-08002B2CF9AE}" pid="3" name="MediaServiceImageTags">
    <vt:lpwstr/>
  </property>
</Properties>
</file>